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86E2C" w:rsidRPr="00853BAF" w:rsidTr="00286E2C">
        <w:tc>
          <w:tcPr>
            <w:tcW w:w="9923" w:type="dxa"/>
          </w:tcPr>
          <w:p w:rsidR="00286E2C" w:rsidRPr="00853BAF" w:rsidRDefault="00286E2C" w:rsidP="00286E2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E2C" w:rsidRPr="00853BAF" w:rsidRDefault="00286E2C" w:rsidP="00286E2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86E2C" w:rsidRPr="00853BAF" w:rsidRDefault="00286E2C" w:rsidP="00286E2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86E2C" w:rsidRPr="00853BAF" w:rsidRDefault="00286E2C" w:rsidP="00286E2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86E2C" w:rsidRPr="00853BAF" w:rsidRDefault="00286E2C" w:rsidP="00286E2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86E2C" w:rsidRPr="00853BAF" w:rsidRDefault="00286E2C" w:rsidP="00286E2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86E2C" w:rsidRPr="00853BAF" w:rsidRDefault="00286E2C" w:rsidP="00286E2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50763">
              <w:rPr>
                <w:u w:val="single"/>
              </w:rPr>
              <w:t>22.11.2017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C50763">
              <w:rPr>
                <w:u w:val="single"/>
              </w:rPr>
              <w:t>5220</w:t>
            </w:r>
            <w:r w:rsidRPr="00853BAF">
              <w:rPr>
                <w:u w:val="single"/>
              </w:rPr>
              <w:tab/>
            </w:r>
          </w:p>
          <w:p w:rsidR="00286E2C" w:rsidRPr="00853BAF" w:rsidRDefault="00286E2C" w:rsidP="00286E2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D77B3E" w:rsidRPr="00A25562" w:rsidTr="00713459">
        <w:trPr>
          <w:trHeight w:val="583"/>
        </w:trPr>
        <w:tc>
          <w:tcPr>
            <w:tcW w:w="6379" w:type="dxa"/>
          </w:tcPr>
          <w:p w:rsidR="00D77B3E" w:rsidRPr="00A25562" w:rsidRDefault="00D77B3E" w:rsidP="00304C33">
            <w:pPr>
              <w:suppressAutoHyphens/>
              <w:ind w:left="34" w:firstLine="0"/>
              <w:rPr>
                <w:sz w:val="27"/>
                <w:szCs w:val="27"/>
              </w:rPr>
            </w:pPr>
            <w:r w:rsidRPr="00A25562">
              <w:rPr>
                <w:sz w:val="27"/>
                <w:szCs w:val="27"/>
              </w:rPr>
              <w:t xml:space="preserve">О проекте планировки </w:t>
            </w:r>
            <w:r w:rsidR="00651118" w:rsidRPr="00A25562">
              <w:rPr>
                <w:sz w:val="27"/>
                <w:szCs w:val="27"/>
              </w:rPr>
      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      </w:r>
          </w:p>
        </w:tc>
      </w:tr>
    </w:tbl>
    <w:p w:rsidR="00D77B3E" w:rsidRPr="00286E2C" w:rsidRDefault="00D77B3E" w:rsidP="00D77B3E">
      <w:pPr>
        <w:tabs>
          <w:tab w:val="left" w:pos="360"/>
        </w:tabs>
        <w:contextualSpacing/>
        <w:rPr>
          <w:szCs w:val="27"/>
        </w:rPr>
      </w:pPr>
    </w:p>
    <w:p w:rsidR="00D77B3E" w:rsidRPr="00286E2C" w:rsidRDefault="00D77B3E" w:rsidP="00D77B3E">
      <w:pPr>
        <w:ind w:left="35" w:firstLine="674"/>
        <w:rPr>
          <w:szCs w:val="27"/>
        </w:rPr>
      </w:pPr>
    </w:p>
    <w:p w:rsidR="00D77B3E" w:rsidRPr="00A25562" w:rsidRDefault="00D77B3E" w:rsidP="0035173A">
      <w:pPr>
        <w:rPr>
          <w:sz w:val="27"/>
          <w:szCs w:val="27"/>
        </w:rPr>
      </w:pPr>
      <w:r w:rsidRPr="00A25562">
        <w:rPr>
          <w:sz w:val="27"/>
          <w:szCs w:val="27"/>
        </w:rPr>
        <w:t>В целях выделения элементов планировочной структуры, установления пар</w:t>
      </w:r>
      <w:r w:rsidRPr="00A25562">
        <w:rPr>
          <w:sz w:val="27"/>
          <w:szCs w:val="27"/>
        </w:rPr>
        <w:t>а</w:t>
      </w:r>
      <w:r w:rsidRPr="00A25562">
        <w:rPr>
          <w:sz w:val="27"/>
          <w:szCs w:val="27"/>
        </w:rPr>
        <w:t>метров планируемого развития элементов планировочной структуры, зон планиру</w:t>
      </w:r>
      <w:r w:rsidRPr="00A25562">
        <w:rPr>
          <w:sz w:val="27"/>
          <w:szCs w:val="27"/>
        </w:rPr>
        <w:t>е</w:t>
      </w:r>
      <w:r w:rsidRPr="00A25562">
        <w:rPr>
          <w:sz w:val="27"/>
          <w:szCs w:val="27"/>
        </w:rPr>
        <w:t>мого размещения объектов капительного строительства, в том числе объектов фед</w:t>
      </w:r>
      <w:r w:rsidRPr="00A25562">
        <w:rPr>
          <w:sz w:val="27"/>
          <w:szCs w:val="27"/>
        </w:rPr>
        <w:t>е</w:t>
      </w:r>
      <w:r w:rsidRPr="00A25562">
        <w:rPr>
          <w:sz w:val="27"/>
          <w:szCs w:val="27"/>
        </w:rPr>
        <w:t>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</w:t>
      </w:r>
      <w:r w:rsidRPr="00A25562">
        <w:rPr>
          <w:sz w:val="27"/>
          <w:szCs w:val="27"/>
        </w:rPr>
        <w:t>т</w:t>
      </w:r>
      <w:r w:rsidRPr="00A25562">
        <w:rPr>
          <w:sz w:val="27"/>
          <w:szCs w:val="27"/>
        </w:rPr>
        <w:t>ков, с учетом протокола публичных слушаний и заключения о результатах публи</w:t>
      </w:r>
      <w:r w:rsidRPr="00A25562">
        <w:rPr>
          <w:sz w:val="27"/>
          <w:szCs w:val="27"/>
        </w:rPr>
        <w:t>ч</w:t>
      </w:r>
      <w:r w:rsidRPr="00A25562">
        <w:rPr>
          <w:sz w:val="27"/>
          <w:szCs w:val="27"/>
        </w:rPr>
        <w:t xml:space="preserve">ных слушаний, в соответствии с Градостроительным кодексом Российской </w:t>
      </w:r>
      <w:r w:rsidR="00286E2C">
        <w:rPr>
          <w:sz w:val="27"/>
          <w:szCs w:val="27"/>
        </w:rPr>
        <w:br/>
      </w:r>
      <w:r w:rsidRPr="00A25562">
        <w:rPr>
          <w:sz w:val="27"/>
          <w:szCs w:val="27"/>
        </w:rPr>
        <w:t>Федера</w:t>
      </w:r>
      <w:r w:rsidR="001162BD" w:rsidRPr="00A25562">
        <w:rPr>
          <w:sz w:val="27"/>
          <w:szCs w:val="27"/>
        </w:rPr>
        <w:t>ции</w:t>
      </w:r>
      <w:r w:rsidRPr="00A25562">
        <w:rPr>
          <w:sz w:val="27"/>
          <w:szCs w:val="27"/>
        </w:rPr>
        <w:t xml:space="preserve">, постановлением мэрии города Новосибирска </w:t>
      </w:r>
      <w:r w:rsidR="001162BD" w:rsidRPr="00A25562">
        <w:rPr>
          <w:sz w:val="27"/>
          <w:szCs w:val="27"/>
        </w:rPr>
        <w:t>от</w:t>
      </w:r>
      <w:r w:rsidR="00713459">
        <w:rPr>
          <w:sz w:val="27"/>
          <w:szCs w:val="27"/>
        </w:rPr>
        <w:t xml:space="preserve"> </w:t>
      </w:r>
      <w:r w:rsidR="008E6719" w:rsidRPr="008E6719">
        <w:rPr>
          <w:sz w:val="27"/>
          <w:szCs w:val="27"/>
        </w:rPr>
        <w:t>29.11.2016 №</w:t>
      </w:r>
      <w:r w:rsidR="00713459">
        <w:rPr>
          <w:sz w:val="27"/>
          <w:szCs w:val="27"/>
        </w:rPr>
        <w:t xml:space="preserve"> </w:t>
      </w:r>
      <w:r w:rsidR="008E6719" w:rsidRPr="008E6719">
        <w:rPr>
          <w:sz w:val="27"/>
          <w:szCs w:val="27"/>
        </w:rPr>
        <w:t>5436 «О</w:t>
      </w:r>
      <w:r w:rsidR="00332A5D">
        <w:rPr>
          <w:sz w:val="27"/>
          <w:szCs w:val="27"/>
        </w:rPr>
        <w:t> </w:t>
      </w:r>
      <w:r w:rsidR="008E6719" w:rsidRPr="008E6719">
        <w:rPr>
          <w:sz w:val="27"/>
          <w:szCs w:val="27"/>
        </w:rPr>
        <w:t>подготовке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 w:rsidR="00952A37" w:rsidRPr="00A25562">
        <w:rPr>
          <w:sz w:val="27"/>
          <w:szCs w:val="27"/>
        </w:rPr>
        <w:t>»</w:t>
      </w:r>
      <w:r w:rsidRPr="00A25562">
        <w:rPr>
          <w:sz w:val="27"/>
          <w:szCs w:val="27"/>
        </w:rPr>
        <w:t>, руководствуясь Уставом города Новосиби</w:t>
      </w:r>
      <w:r w:rsidRPr="00A25562">
        <w:rPr>
          <w:sz w:val="27"/>
          <w:szCs w:val="27"/>
        </w:rPr>
        <w:t>р</w:t>
      </w:r>
      <w:r w:rsidRPr="00A25562">
        <w:rPr>
          <w:sz w:val="27"/>
          <w:szCs w:val="27"/>
        </w:rPr>
        <w:t>ска, ПОСТАНОВЛЯЮ:</w:t>
      </w:r>
    </w:p>
    <w:p w:rsidR="00D77B3E" w:rsidRPr="00A25562" w:rsidRDefault="00D77B3E" w:rsidP="0035173A">
      <w:pPr>
        <w:ind w:left="34"/>
        <w:rPr>
          <w:sz w:val="27"/>
          <w:szCs w:val="27"/>
        </w:rPr>
      </w:pPr>
      <w:r w:rsidRPr="00A25562">
        <w:rPr>
          <w:sz w:val="27"/>
          <w:szCs w:val="27"/>
        </w:rPr>
        <w:t xml:space="preserve">1. Утвердить проект планировки </w:t>
      </w:r>
      <w:r w:rsidR="00651118" w:rsidRPr="00A25562">
        <w:rPr>
          <w:sz w:val="27"/>
          <w:szCs w:val="27"/>
        </w:rPr>
        <w:t>территории, ограниченной Красным проспе</w:t>
      </w:r>
      <w:r w:rsidR="00651118" w:rsidRPr="00A25562">
        <w:rPr>
          <w:sz w:val="27"/>
          <w:szCs w:val="27"/>
        </w:rPr>
        <w:t>к</w:t>
      </w:r>
      <w:r w:rsidR="00651118" w:rsidRPr="00A25562">
        <w:rPr>
          <w:sz w:val="27"/>
          <w:szCs w:val="27"/>
        </w:rPr>
        <w:t>том, рекой 2-я Ельцовка, улицами Бардина, Богдана Хмельницкого и Дуси Ковал</w:t>
      </w:r>
      <w:r w:rsidR="00651118" w:rsidRPr="00A25562">
        <w:rPr>
          <w:sz w:val="27"/>
          <w:szCs w:val="27"/>
        </w:rPr>
        <w:t>ь</w:t>
      </w:r>
      <w:r w:rsidR="00651118" w:rsidRPr="00A25562">
        <w:rPr>
          <w:sz w:val="27"/>
          <w:szCs w:val="27"/>
        </w:rPr>
        <w:t>чук, в Заельцовском и Калининском районах</w:t>
      </w:r>
      <w:r w:rsidR="00952A37" w:rsidRPr="00A25562">
        <w:rPr>
          <w:sz w:val="27"/>
          <w:szCs w:val="27"/>
        </w:rPr>
        <w:t xml:space="preserve"> </w:t>
      </w:r>
      <w:r w:rsidR="00651118" w:rsidRPr="00A25562">
        <w:rPr>
          <w:sz w:val="27"/>
          <w:szCs w:val="27"/>
        </w:rPr>
        <w:t>(приложение)</w:t>
      </w:r>
      <w:r w:rsidRPr="00A25562">
        <w:rPr>
          <w:sz w:val="27"/>
          <w:szCs w:val="27"/>
        </w:rPr>
        <w:t>.</w:t>
      </w:r>
    </w:p>
    <w:p w:rsidR="0062581B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2</w:t>
      </w:r>
      <w:r w:rsidR="0062581B" w:rsidRPr="00A25562">
        <w:rPr>
          <w:sz w:val="27"/>
          <w:szCs w:val="27"/>
        </w:rPr>
        <w:t>. </w:t>
      </w:r>
      <w:r w:rsidR="00512175" w:rsidRPr="00A25562">
        <w:rPr>
          <w:sz w:val="27"/>
          <w:szCs w:val="27"/>
        </w:rPr>
        <w:t>Признать утратившим силу постановление мэрии города Новосибирска от </w:t>
      </w:r>
      <w:r w:rsidR="00AF197B" w:rsidRPr="00A25562">
        <w:rPr>
          <w:sz w:val="27"/>
          <w:szCs w:val="27"/>
        </w:rPr>
        <w:t>07.07.2015 №</w:t>
      </w:r>
      <w:r w:rsidR="00EC0EF3" w:rsidRPr="00A25562">
        <w:rPr>
          <w:sz w:val="27"/>
          <w:szCs w:val="27"/>
        </w:rPr>
        <w:t> </w:t>
      </w:r>
      <w:r w:rsidR="00AF197B" w:rsidRPr="00A25562">
        <w:rPr>
          <w:sz w:val="27"/>
          <w:szCs w:val="27"/>
        </w:rPr>
        <w:t xml:space="preserve">4550 </w:t>
      </w:r>
      <w:r w:rsidR="00512175" w:rsidRPr="00A25562">
        <w:rPr>
          <w:sz w:val="27"/>
          <w:szCs w:val="27"/>
        </w:rPr>
        <w:t>«</w:t>
      </w:r>
      <w:r w:rsidR="00AF197B" w:rsidRPr="00A25562">
        <w:rPr>
          <w:sz w:val="27"/>
          <w:szCs w:val="27"/>
        </w:rPr>
        <w:t>Об утверждении проекта планировки территории, ограниче</w:t>
      </w:r>
      <w:r w:rsidR="00AF197B" w:rsidRPr="00A25562">
        <w:rPr>
          <w:sz w:val="27"/>
          <w:szCs w:val="27"/>
        </w:rPr>
        <w:t>н</w:t>
      </w:r>
      <w:r w:rsidR="00AF197B" w:rsidRPr="00A25562">
        <w:rPr>
          <w:sz w:val="27"/>
          <w:szCs w:val="27"/>
        </w:rPr>
        <w:t>ной Красным проспектом, рекой 2-я Ельцовка, улицами Бардина, Богдана Хмел</w:t>
      </w:r>
      <w:r w:rsidR="00AF197B" w:rsidRPr="00A25562">
        <w:rPr>
          <w:sz w:val="27"/>
          <w:szCs w:val="27"/>
        </w:rPr>
        <w:t>ь</w:t>
      </w:r>
      <w:r w:rsidR="00AF197B" w:rsidRPr="00A25562">
        <w:rPr>
          <w:sz w:val="27"/>
          <w:szCs w:val="27"/>
        </w:rPr>
        <w:t>ницкого и Дуси Ковальчук, в Заельцовском и Калининском районах</w:t>
      </w:r>
      <w:r w:rsidR="00512175" w:rsidRPr="00A25562">
        <w:rPr>
          <w:sz w:val="27"/>
          <w:szCs w:val="27"/>
        </w:rPr>
        <w:t>».</w:t>
      </w:r>
    </w:p>
    <w:p w:rsidR="00041566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3</w:t>
      </w:r>
      <w:r w:rsidR="00D77B3E" w:rsidRPr="00A25562">
        <w:rPr>
          <w:sz w:val="27"/>
          <w:szCs w:val="27"/>
        </w:rPr>
        <w:t>. </w:t>
      </w:r>
      <w:r w:rsidR="00512175" w:rsidRPr="00A25562">
        <w:rPr>
          <w:sz w:val="27"/>
          <w:szCs w:val="27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</w:t>
      </w:r>
      <w:r w:rsidR="00512175" w:rsidRPr="00A25562">
        <w:rPr>
          <w:sz w:val="27"/>
          <w:szCs w:val="27"/>
        </w:rPr>
        <w:t>а</w:t>
      </w:r>
      <w:r w:rsidR="00512175" w:rsidRPr="00A25562">
        <w:rPr>
          <w:sz w:val="27"/>
          <w:szCs w:val="27"/>
        </w:rPr>
        <w:t>ционно-телекоммуникационной сети «Интернет».</w:t>
      </w:r>
    </w:p>
    <w:p w:rsidR="00D77B3E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4</w:t>
      </w:r>
      <w:r w:rsidR="00D77B3E" w:rsidRPr="00A25562">
        <w:rPr>
          <w:sz w:val="27"/>
          <w:szCs w:val="27"/>
        </w:rPr>
        <w:t>. Департаменту информационной политики мэрии города Новосибирска в т</w:t>
      </w:r>
      <w:r w:rsidR="00D77B3E" w:rsidRPr="00A25562">
        <w:rPr>
          <w:sz w:val="27"/>
          <w:szCs w:val="27"/>
        </w:rPr>
        <w:t>е</w:t>
      </w:r>
      <w:r w:rsidR="00D77B3E" w:rsidRPr="00A25562">
        <w:rPr>
          <w:sz w:val="27"/>
          <w:szCs w:val="27"/>
        </w:rPr>
        <w:t>чение семи дней со дня издания постановления обеспечить опубликование пост</w:t>
      </w:r>
      <w:r w:rsidR="00D77B3E" w:rsidRPr="00A25562">
        <w:rPr>
          <w:sz w:val="27"/>
          <w:szCs w:val="27"/>
        </w:rPr>
        <w:t>а</w:t>
      </w:r>
      <w:r w:rsidR="00D77B3E" w:rsidRPr="00A25562">
        <w:rPr>
          <w:sz w:val="27"/>
          <w:szCs w:val="27"/>
        </w:rPr>
        <w:t>новления.</w:t>
      </w:r>
    </w:p>
    <w:p w:rsidR="00D77B3E" w:rsidRPr="00A25562" w:rsidRDefault="008E6719" w:rsidP="0035173A">
      <w:pPr>
        <w:ind w:left="34"/>
        <w:rPr>
          <w:sz w:val="27"/>
          <w:szCs w:val="27"/>
        </w:rPr>
      </w:pPr>
      <w:r>
        <w:rPr>
          <w:sz w:val="27"/>
          <w:szCs w:val="27"/>
        </w:rPr>
        <w:t>5</w:t>
      </w:r>
      <w:r w:rsidR="00D77B3E" w:rsidRPr="00A25562">
        <w:rPr>
          <w:sz w:val="27"/>
          <w:szCs w:val="27"/>
        </w:rPr>
        <w:t>. Контроль за исполнением постановления возложить на заместителя мэра г</w:t>
      </w:r>
      <w:r w:rsidR="00D77B3E" w:rsidRPr="00A25562">
        <w:rPr>
          <w:sz w:val="27"/>
          <w:szCs w:val="27"/>
        </w:rPr>
        <w:t>о</w:t>
      </w:r>
      <w:r w:rsidR="00D77B3E" w:rsidRPr="00A2556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2235"/>
        <w:gridCol w:w="4711"/>
        <w:gridCol w:w="3261"/>
      </w:tblGrid>
      <w:tr w:rsidR="00D77B3E" w:rsidRPr="00A25562" w:rsidTr="00304C33">
        <w:tc>
          <w:tcPr>
            <w:tcW w:w="6946" w:type="dxa"/>
            <w:gridSpan w:val="2"/>
          </w:tcPr>
          <w:p w:rsidR="00D77B3E" w:rsidRPr="00A25562" w:rsidRDefault="00D77B3E" w:rsidP="00713459">
            <w:pPr>
              <w:spacing w:before="600"/>
              <w:ind w:firstLine="34"/>
              <w:rPr>
                <w:sz w:val="27"/>
                <w:szCs w:val="27"/>
              </w:rPr>
            </w:pPr>
            <w:r w:rsidRPr="00A2556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A25562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A2556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  <w:tr w:rsidR="00D77B3E" w:rsidRPr="00A25562" w:rsidTr="00304C33">
        <w:trPr>
          <w:gridAfter w:val="2"/>
          <w:wAfter w:w="7938" w:type="dxa"/>
          <w:trHeight w:val="850"/>
        </w:trPr>
        <w:tc>
          <w:tcPr>
            <w:tcW w:w="2235" w:type="dxa"/>
          </w:tcPr>
          <w:p w:rsidR="00D77B3E" w:rsidRDefault="00D77B3E" w:rsidP="00304C33">
            <w:pPr>
              <w:ind w:firstLine="34"/>
              <w:rPr>
                <w:sz w:val="20"/>
                <w:szCs w:val="28"/>
              </w:rPr>
            </w:pPr>
          </w:p>
          <w:p w:rsidR="00D77B3E" w:rsidRPr="00A25562" w:rsidRDefault="00D77B3E" w:rsidP="00304C33">
            <w:pPr>
              <w:ind w:firstLine="34"/>
              <w:rPr>
                <w:sz w:val="24"/>
                <w:szCs w:val="24"/>
              </w:rPr>
            </w:pPr>
            <w:r w:rsidRPr="00A25562">
              <w:rPr>
                <w:sz w:val="24"/>
                <w:szCs w:val="24"/>
              </w:rPr>
              <w:t>Кучинская</w:t>
            </w:r>
          </w:p>
          <w:p w:rsidR="00D77B3E" w:rsidRPr="00A25562" w:rsidRDefault="00D77B3E" w:rsidP="00304C33">
            <w:pPr>
              <w:ind w:firstLine="34"/>
              <w:rPr>
                <w:sz w:val="24"/>
                <w:szCs w:val="24"/>
              </w:rPr>
            </w:pPr>
            <w:r w:rsidRPr="00A25562">
              <w:rPr>
                <w:sz w:val="24"/>
                <w:szCs w:val="24"/>
              </w:rPr>
              <w:t>2275337</w:t>
            </w:r>
          </w:p>
          <w:p w:rsidR="00D77B3E" w:rsidRPr="00A25562" w:rsidRDefault="00D77B3E" w:rsidP="00304C33">
            <w:pPr>
              <w:ind w:firstLine="34"/>
              <w:rPr>
                <w:szCs w:val="28"/>
              </w:rPr>
            </w:pPr>
            <w:r w:rsidRPr="00A25562">
              <w:rPr>
                <w:sz w:val="24"/>
                <w:szCs w:val="24"/>
              </w:rPr>
              <w:t>ГУАиГ</w:t>
            </w:r>
          </w:p>
        </w:tc>
      </w:tr>
    </w:tbl>
    <w:p w:rsidR="00843EC2" w:rsidRPr="00A25562" w:rsidRDefault="00843EC2" w:rsidP="00843EC2">
      <w:pPr>
        <w:rPr>
          <w:szCs w:val="28"/>
        </w:rPr>
        <w:sectPr w:rsidR="00843EC2" w:rsidRPr="00A25562" w:rsidSect="00713459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42" w:left="1418" w:header="425" w:footer="284" w:gutter="0"/>
          <w:pgNumType w:start="1"/>
          <w:cols w:space="720"/>
          <w:titlePg/>
          <w:docGrid w:linePitch="381"/>
        </w:sectPr>
      </w:pPr>
    </w:p>
    <w:p w:rsidR="00843EC2" w:rsidRPr="00A25562" w:rsidRDefault="00843EC2" w:rsidP="00843EC2">
      <w:pPr>
        <w:ind w:left="5040" w:firstLine="1481"/>
      </w:pPr>
      <w:r w:rsidRPr="00A25562">
        <w:lastRenderedPageBreak/>
        <w:t>Приложение</w:t>
      </w:r>
    </w:p>
    <w:p w:rsidR="00843EC2" w:rsidRPr="00A25562" w:rsidRDefault="00843EC2" w:rsidP="00843EC2">
      <w:pPr>
        <w:ind w:left="5040" w:firstLine="1481"/>
      </w:pPr>
      <w:r w:rsidRPr="00A25562">
        <w:t>к постановлению мэрии</w:t>
      </w:r>
    </w:p>
    <w:p w:rsidR="00843EC2" w:rsidRPr="00A25562" w:rsidRDefault="00843EC2" w:rsidP="00843EC2">
      <w:pPr>
        <w:ind w:left="5040" w:firstLine="1481"/>
      </w:pPr>
      <w:r w:rsidRPr="00A25562">
        <w:t>города Новосибирска</w:t>
      </w:r>
    </w:p>
    <w:p w:rsidR="00843EC2" w:rsidRPr="00C50763" w:rsidRDefault="00843EC2" w:rsidP="00843EC2">
      <w:pPr>
        <w:ind w:left="5040" w:firstLine="1481"/>
        <w:rPr>
          <w:u w:val="single"/>
        </w:rPr>
      </w:pPr>
      <w:r w:rsidRPr="00A25562">
        <w:t xml:space="preserve">от </w:t>
      </w:r>
      <w:r w:rsidR="00C50763" w:rsidRPr="00C50763">
        <w:rPr>
          <w:u w:val="single"/>
        </w:rPr>
        <w:t>22.11.2017</w:t>
      </w:r>
      <w:r w:rsidRPr="00A25562">
        <w:t xml:space="preserve"> № </w:t>
      </w:r>
      <w:bookmarkStart w:id="0" w:name="_GoBack"/>
      <w:r w:rsidR="00C50763" w:rsidRPr="00C50763">
        <w:rPr>
          <w:u w:val="single"/>
        </w:rPr>
        <w:t>5220</w:t>
      </w:r>
    </w:p>
    <w:bookmarkEnd w:id="0"/>
    <w:p w:rsidR="00843EC2" w:rsidRDefault="00843EC2" w:rsidP="00843EC2"/>
    <w:p w:rsidR="00713459" w:rsidRPr="00A25562" w:rsidRDefault="00713459" w:rsidP="00843EC2"/>
    <w:p w:rsidR="00843EC2" w:rsidRPr="00A25562" w:rsidRDefault="00843EC2" w:rsidP="00843EC2">
      <w:pPr>
        <w:widowControl w:val="0"/>
        <w:ind w:right="-2" w:firstLine="0"/>
        <w:jc w:val="center"/>
        <w:rPr>
          <w:szCs w:val="28"/>
        </w:rPr>
      </w:pPr>
      <w:r w:rsidRPr="00A25562">
        <w:rPr>
          <w:szCs w:val="28"/>
        </w:rPr>
        <w:t>ПРОЕКТ</w:t>
      </w:r>
    </w:p>
    <w:p w:rsidR="00843EC2" w:rsidRPr="00A25562" w:rsidRDefault="004D6CB8" w:rsidP="00952A37">
      <w:pPr>
        <w:widowControl w:val="0"/>
        <w:ind w:right="-2" w:firstLine="0"/>
        <w:jc w:val="center"/>
        <w:rPr>
          <w:szCs w:val="28"/>
        </w:rPr>
      </w:pPr>
      <w:r w:rsidRPr="00A25562">
        <w:rPr>
          <w:szCs w:val="28"/>
        </w:rPr>
        <w:t xml:space="preserve">планировки </w:t>
      </w:r>
      <w:r w:rsidR="00960B7A" w:rsidRPr="00A25562">
        <w:rPr>
          <w:szCs w:val="28"/>
        </w:rPr>
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</w:p>
    <w:p w:rsidR="004D6CB8" w:rsidRPr="00A25562" w:rsidRDefault="004D6CB8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1. 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A25562">
        <w:rPr>
          <w:szCs w:val="28"/>
        </w:rPr>
        <w:t>ь</w:t>
      </w:r>
      <w:r w:rsidRPr="00A25562">
        <w:rPr>
          <w:szCs w:val="28"/>
        </w:rPr>
        <w:t>ного значения, объектов местного значения (приложение 1).</w:t>
      </w:r>
    </w:p>
    <w:p w:rsidR="00843EC2" w:rsidRPr="00A25562" w:rsidRDefault="00843EC2" w:rsidP="0035173A">
      <w:pPr>
        <w:autoSpaceDE w:val="0"/>
        <w:autoSpaceDN w:val="0"/>
        <w:adjustRightInd w:val="0"/>
        <w:outlineLvl w:val="1"/>
        <w:rPr>
          <w:szCs w:val="28"/>
        </w:rPr>
      </w:pPr>
      <w:r w:rsidRPr="00A25562">
        <w:rPr>
          <w:szCs w:val="28"/>
        </w:rPr>
        <w:t>2. </w:t>
      </w:r>
      <w:r w:rsidRPr="00A25562">
        <w:rPr>
          <w:bCs/>
          <w:szCs w:val="28"/>
        </w:rPr>
        <w:t xml:space="preserve">Чертеж планировки территории </w:t>
      </w:r>
      <w:r w:rsidRPr="00A25562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A25562">
        <w:rPr>
          <w:szCs w:val="28"/>
        </w:rPr>
        <w:t>н</w:t>
      </w:r>
      <w:r w:rsidRPr="00A25562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843EC2" w:rsidRPr="00A25562" w:rsidRDefault="00843EC2" w:rsidP="0035173A">
      <w:pPr>
        <w:widowControl w:val="0"/>
        <w:rPr>
          <w:szCs w:val="28"/>
        </w:rPr>
      </w:pPr>
      <w:r w:rsidRPr="00A25562">
        <w:rPr>
          <w:szCs w:val="28"/>
        </w:rPr>
        <w:t>3. Положения о размещении объектов капитального строительства фед</w:t>
      </w:r>
      <w:r w:rsidRPr="00A25562">
        <w:rPr>
          <w:szCs w:val="28"/>
        </w:rPr>
        <w:t>е</w:t>
      </w:r>
      <w:r w:rsidRPr="00A25562">
        <w:rPr>
          <w:szCs w:val="28"/>
        </w:rPr>
        <w:t>рального, регионального или местного значения, а также о характеристиках пл</w:t>
      </w:r>
      <w:r w:rsidRPr="00A25562">
        <w:rPr>
          <w:szCs w:val="28"/>
        </w:rPr>
        <w:t>а</w:t>
      </w:r>
      <w:r w:rsidRPr="00A25562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A25562">
        <w:rPr>
          <w:szCs w:val="28"/>
        </w:rPr>
        <w:t>б</w:t>
      </w:r>
      <w:r w:rsidRPr="00A25562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843EC2" w:rsidRPr="00A25562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A25562">
        <w:rPr>
          <w:szCs w:val="28"/>
        </w:rPr>
        <w:t>____________</w:t>
      </w:r>
    </w:p>
    <w:p w:rsidR="00843EC2" w:rsidRPr="00A25562" w:rsidRDefault="00843EC2" w:rsidP="00843EC2">
      <w:pPr>
        <w:widowControl w:val="0"/>
        <w:ind w:right="264" w:firstLine="0"/>
        <w:rPr>
          <w:szCs w:val="28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843EC2" w:rsidRPr="00A25562" w:rsidRDefault="00843EC2" w:rsidP="00E4426C">
      <w:pPr>
        <w:widowControl w:val="0"/>
        <w:ind w:right="266" w:firstLine="0"/>
        <w:rPr>
          <w:sz w:val="24"/>
          <w:szCs w:val="24"/>
        </w:rPr>
      </w:pPr>
    </w:p>
    <w:p w:rsidR="00701370" w:rsidRPr="00A25562" w:rsidRDefault="00701370" w:rsidP="00E4426C">
      <w:pPr>
        <w:widowControl w:val="0"/>
        <w:ind w:right="266" w:firstLine="0"/>
        <w:rPr>
          <w:sz w:val="24"/>
          <w:szCs w:val="24"/>
        </w:rPr>
      </w:pPr>
    </w:p>
    <w:p w:rsidR="007C2E34" w:rsidRPr="00A25562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Pr="00A25562" w:rsidRDefault="00843EC2">
      <w:pPr>
        <w:ind w:firstLine="0"/>
        <w:jc w:val="left"/>
        <w:rPr>
          <w:sz w:val="24"/>
          <w:szCs w:val="24"/>
        </w:rPr>
        <w:sectPr w:rsidR="00843EC2" w:rsidRPr="00A25562" w:rsidSect="00713459">
          <w:headerReference w:type="default" r:id="rId14"/>
          <w:footerReference w:type="firs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A25562" w:rsidRDefault="009C6DD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186926">
          <w:pgSz w:w="16838" w:h="11906" w:orient="landscape" w:code="9"/>
          <w:pgMar w:top="-8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972040" cy="7049135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Pr="00A25562" w:rsidRDefault="009C6DD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A25562" w:rsidSect="00186926">
          <w:pgSz w:w="16838" w:h="11906" w:orient="landscape" w:code="9"/>
          <w:pgMar w:top="-176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599930" cy="7312025"/>
            <wp:effectExtent l="19050" t="0" r="127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9930" cy="73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EAC" w:rsidRPr="00713459" w:rsidRDefault="00873EAC" w:rsidP="00713459">
      <w:pPr>
        <w:tabs>
          <w:tab w:val="left" w:pos="6237"/>
        </w:tabs>
        <w:ind w:left="6237" w:firstLine="0"/>
        <w:rPr>
          <w:sz w:val="24"/>
          <w:szCs w:val="28"/>
        </w:rPr>
      </w:pPr>
      <w:bookmarkStart w:id="1" w:name="_Toc457310292"/>
      <w:bookmarkStart w:id="2" w:name="_Toc460339496"/>
      <w:r w:rsidRPr="00713459">
        <w:rPr>
          <w:sz w:val="24"/>
          <w:szCs w:val="28"/>
        </w:rPr>
        <w:t xml:space="preserve">Приложение 3 </w:t>
      </w:r>
    </w:p>
    <w:p w:rsidR="00873EAC" w:rsidRPr="00713459" w:rsidRDefault="00873EAC" w:rsidP="00713459">
      <w:pPr>
        <w:tabs>
          <w:tab w:val="left" w:pos="6237"/>
        </w:tabs>
        <w:spacing w:line="240" w:lineRule="atLeast"/>
        <w:ind w:left="6237" w:firstLine="0"/>
        <w:rPr>
          <w:sz w:val="24"/>
          <w:szCs w:val="28"/>
        </w:rPr>
      </w:pPr>
      <w:r w:rsidRPr="00713459">
        <w:rPr>
          <w:sz w:val="24"/>
          <w:szCs w:val="28"/>
        </w:rPr>
        <w:t xml:space="preserve">к проекту планировки </w:t>
      </w:r>
      <w:r w:rsidR="00960B7A" w:rsidRPr="00713459">
        <w:rPr>
          <w:sz w:val="24"/>
          <w:szCs w:val="28"/>
        </w:rPr>
        <w:t>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</w:p>
    <w:p w:rsidR="00571732" w:rsidRDefault="00571732" w:rsidP="00873EAC">
      <w:pPr>
        <w:spacing w:line="240" w:lineRule="atLeast"/>
        <w:ind w:left="6237" w:firstLine="0"/>
        <w:rPr>
          <w:szCs w:val="24"/>
        </w:rPr>
      </w:pPr>
    </w:p>
    <w:p w:rsidR="00713459" w:rsidRPr="00A25562" w:rsidRDefault="00713459" w:rsidP="00873EAC">
      <w:pPr>
        <w:spacing w:line="240" w:lineRule="atLeast"/>
        <w:ind w:left="6237" w:firstLine="0"/>
        <w:rPr>
          <w:szCs w:val="24"/>
        </w:rPr>
      </w:pPr>
    </w:p>
    <w:p w:rsidR="00873EAC" w:rsidRPr="00A25562" w:rsidRDefault="00873EAC" w:rsidP="00D462C0">
      <w:pPr>
        <w:ind w:firstLine="0"/>
        <w:jc w:val="center"/>
        <w:rPr>
          <w:b/>
          <w:szCs w:val="28"/>
        </w:rPr>
      </w:pPr>
      <w:r w:rsidRPr="00A25562">
        <w:rPr>
          <w:b/>
          <w:szCs w:val="28"/>
        </w:rPr>
        <w:t>ПОЛОЖЕНИ</w:t>
      </w:r>
      <w:r w:rsidR="004E48CD" w:rsidRPr="00A25562">
        <w:rPr>
          <w:b/>
          <w:szCs w:val="28"/>
        </w:rPr>
        <w:t>Я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 размещении объектов капитального строительства федерального,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регионального и</w:t>
      </w:r>
      <w:r w:rsidR="00AC272B" w:rsidRPr="00A25562">
        <w:rPr>
          <w:b/>
        </w:rPr>
        <w:t>ли</w:t>
      </w:r>
      <w:r w:rsidRPr="00A25562">
        <w:rPr>
          <w:b/>
        </w:rPr>
        <w:t xml:space="preserve"> местного значения,</w:t>
      </w:r>
      <w:r w:rsidR="00A36F44" w:rsidRPr="00A25562">
        <w:rPr>
          <w:b/>
        </w:rPr>
        <w:t xml:space="preserve"> </w:t>
      </w:r>
      <w:r w:rsidR="00AC272B" w:rsidRPr="00A25562">
        <w:rPr>
          <w:b/>
        </w:rPr>
        <w:t>а также о</w:t>
      </w:r>
      <w:r w:rsidRPr="00A25562">
        <w:rPr>
          <w:b/>
        </w:rPr>
        <w:t xml:space="preserve"> характеристиках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планируемого развития территории, в том числе плотности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и параметрах застройки территории и характеристиках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развития систем социального, транспортного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обслуживания и инженерно-технического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обеспечения, необходимых для</w:t>
      </w:r>
    </w:p>
    <w:p w:rsidR="00873EAC" w:rsidRPr="00A25562" w:rsidRDefault="00873EAC" w:rsidP="00D462C0">
      <w:pPr>
        <w:ind w:firstLine="0"/>
        <w:jc w:val="center"/>
        <w:rPr>
          <w:b/>
        </w:rPr>
      </w:pPr>
      <w:r w:rsidRPr="00A25562">
        <w:rPr>
          <w:b/>
        </w:rPr>
        <w:t>развития территории</w:t>
      </w:r>
    </w:p>
    <w:bookmarkEnd w:id="1"/>
    <w:bookmarkEnd w:id="2"/>
    <w:p w:rsidR="00214D06" w:rsidRDefault="00214D06" w:rsidP="00B816F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</w:p>
    <w:p w:rsidR="003F2EDC" w:rsidRPr="004D7B42" w:rsidRDefault="003F2EDC" w:rsidP="003F2ED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D7B42">
        <w:rPr>
          <w:b/>
        </w:rPr>
        <w:t>1. Характеристика современного использования территории</w:t>
      </w:r>
    </w:p>
    <w:p w:rsidR="003F2EDC" w:rsidRPr="004D7B42" w:rsidRDefault="003F2EDC" w:rsidP="003F2EDC"/>
    <w:p w:rsidR="004272DD" w:rsidRPr="004D7B42" w:rsidRDefault="004272DD" w:rsidP="004272DD">
      <w:r>
        <w:rPr>
          <w:szCs w:val="28"/>
        </w:rPr>
        <w:t>П</w:t>
      </w:r>
      <w:r w:rsidRPr="00960B7A">
        <w:rPr>
          <w:szCs w:val="28"/>
        </w:rPr>
        <w:t>роект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>
        <w:rPr>
          <w:szCs w:val="28"/>
        </w:rPr>
        <w:t xml:space="preserve"> (далее – проект планировки) </w:t>
      </w:r>
      <w:r>
        <w:t xml:space="preserve">разработан в отношении территории, </w:t>
      </w:r>
      <w:r w:rsidRPr="00960B7A">
        <w:rPr>
          <w:szCs w:val="28"/>
        </w:rPr>
        <w:t>ограниченной Красным проспектом, рекой 2-я Ельцовка, улицами Бардина, Богдана Хмельницкого и Дуси Ковальчук, в Заельцовском и Калининском районах</w:t>
      </w:r>
      <w:r>
        <w:rPr>
          <w:szCs w:val="28"/>
        </w:rPr>
        <w:t xml:space="preserve"> (далее – пл</w:t>
      </w:r>
      <w:r w:rsidRPr="004D7B42">
        <w:t>анируемая территория</w:t>
      </w:r>
      <w:r>
        <w:t>).  Планируемая территория</w:t>
      </w:r>
      <w:r w:rsidRPr="004D7B42">
        <w:t xml:space="preserve"> занимает площадь </w:t>
      </w:r>
      <w:r>
        <w:t>341,7</w:t>
      </w:r>
      <w:r w:rsidRPr="004D7B42">
        <w:t xml:space="preserve"> га и расположена в пределах правобережной части города Новосибирска. Территория ограничена: </w:t>
      </w:r>
    </w:p>
    <w:p w:rsidR="004272DD" w:rsidRPr="004D7B42" w:rsidRDefault="004272DD" w:rsidP="004272DD">
      <w:r w:rsidRPr="00840844">
        <w:t>с северо-запада – поймой реки 2-я Ельцовка, Красным проспектом;</w:t>
      </w:r>
    </w:p>
    <w:p w:rsidR="004272DD" w:rsidRPr="004D7B42" w:rsidRDefault="004272DD" w:rsidP="004272DD">
      <w:r>
        <w:t>с юго-востока – ул. Дуси Ковальчук и ул. </w:t>
      </w:r>
      <w:r w:rsidRPr="004D7B42">
        <w:t>Богдана Хмельницкого;</w:t>
      </w:r>
    </w:p>
    <w:p w:rsidR="004272DD" w:rsidRPr="004D7B42" w:rsidRDefault="004272DD" w:rsidP="004272DD">
      <w:r>
        <w:t>с северо-востока – ул. Бардина.</w:t>
      </w:r>
    </w:p>
    <w:p w:rsidR="004272DD" w:rsidRPr="004D7B42" w:rsidRDefault="004272DD" w:rsidP="004272DD">
      <w:r w:rsidRPr="004D7B42">
        <w:t>Планируемая территория примыкает к центрально</w:t>
      </w:r>
      <w:r>
        <w:t>й части</w:t>
      </w:r>
      <w:r w:rsidRPr="004D7B42">
        <w:t xml:space="preserve"> города и находится в зоне его прямого градостроительного влияния.</w:t>
      </w:r>
    </w:p>
    <w:p w:rsidR="004272DD" w:rsidRPr="004D7B42" w:rsidRDefault="004272DD" w:rsidP="004272DD">
      <w:r w:rsidRPr="004D7B42">
        <w:t xml:space="preserve">Существующее землепользование и зонирование </w:t>
      </w:r>
      <w:r>
        <w:t xml:space="preserve">планируемой </w:t>
      </w:r>
      <w:r w:rsidRPr="004D7B42">
        <w:t xml:space="preserve">территории характеризуется чередованием размещения объектов жилого, производственного, коммунально-складского назначения, фрагментарными вкраплениями мелких по размеру производственных и коммунально-складских площадок, расположенных в окружении жилой застройки. </w:t>
      </w:r>
      <w:r>
        <w:t>Западная</w:t>
      </w:r>
      <w:r w:rsidRPr="004D7B42">
        <w:t xml:space="preserve"> часть </w:t>
      </w:r>
      <w:r>
        <w:t>планируемой территории</w:t>
      </w:r>
      <w:r w:rsidRPr="004D7B42">
        <w:t xml:space="preserve">, расположенная вдоль Красного проспекта, обеспечена наиболее развитой инфраструктурой культурно-бытового и транспортного обслуживания населения. В северо-восточной части </w:t>
      </w:r>
      <w:r>
        <w:t>планируемой</w:t>
      </w:r>
      <w:r w:rsidRPr="004D7B42">
        <w:t xml:space="preserve"> территории располагаются крупные спортивные объекты общегородского значения, </w:t>
      </w:r>
      <w:r>
        <w:t>г</w:t>
      </w:r>
      <w:r w:rsidRPr="00840844">
        <w:t>осударственное бюджетное учреждение здравоохранения Новосибирской</w:t>
      </w:r>
      <w:r w:rsidR="00CD2E91">
        <w:t xml:space="preserve"> </w:t>
      </w:r>
      <w:r w:rsidRPr="00840844">
        <w:t>области «Городская клиническая больница № 1»</w:t>
      </w:r>
      <w:r>
        <w:t xml:space="preserve"> (далее – </w:t>
      </w:r>
      <w:r w:rsidRPr="00DA6DC0">
        <w:t>Горбольница № 1),</w:t>
      </w:r>
      <w:r w:rsidRPr="004D7B42">
        <w:t xml:space="preserve"> комплекс учебных и жилых зданий </w:t>
      </w:r>
      <w:r>
        <w:t>Федерального государственного бюджетного образовательного учреждения высшего</w:t>
      </w:r>
      <w:r w:rsidR="00DD0D6D">
        <w:t xml:space="preserve"> </w:t>
      </w:r>
      <w:r>
        <w:t>професс</w:t>
      </w:r>
      <w:r w:rsidR="00DD0D6D">
        <w:t>и</w:t>
      </w:r>
      <w:r>
        <w:t>онального образования «</w:t>
      </w:r>
      <w:r w:rsidRPr="004D7B42">
        <w:t>Сибирск</w:t>
      </w:r>
      <w:r>
        <w:t>ий</w:t>
      </w:r>
      <w:r w:rsidRPr="004D7B42">
        <w:t xml:space="preserve"> государственн</w:t>
      </w:r>
      <w:r>
        <w:t>ый</w:t>
      </w:r>
      <w:r w:rsidRPr="004D7B42">
        <w:t xml:space="preserve"> университет путей сообщения</w:t>
      </w:r>
      <w:r>
        <w:t>»</w:t>
      </w:r>
      <w:r w:rsidRPr="004D7B42">
        <w:t xml:space="preserve"> (</w:t>
      </w:r>
      <w:r w:rsidRPr="00DA6DC0">
        <w:t>далее</w:t>
      </w:r>
      <w:r>
        <w:t> – </w:t>
      </w:r>
      <w:r w:rsidRPr="00DA6DC0">
        <w:t xml:space="preserve">СГУПС), промышленные зоны крупных и средних производственных предприятий, объекты коммунально-складского, офисного, торгового </w:t>
      </w:r>
      <w:r w:rsidR="00286E2C">
        <w:br/>
      </w:r>
      <w:r w:rsidRPr="00DA6DC0">
        <w:t>назначения. Жилые кварталы расположены фрагментарно и включают многоквартирную и частную жилую</w:t>
      </w:r>
      <w:r w:rsidRPr="004D7B42">
        <w:t xml:space="preserve"> застройку. Сохранился участок сосно</w:t>
      </w:r>
      <w:r>
        <w:t xml:space="preserve">вого бора вдоль долины реки 1-я </w:t>
      </w:r>
      <w:r w:rsidRPr="004D7B42">
        <w:t>Ельцовк</w:t>
      </w:r>
      <w:r>
        <w:t>а</w:t>
      </w:r>
      <w:r w:rsidRPr="004D7B42">
        <w:t xml:space="preserve">. </w:t>
      </w:r>
    </w:p>
    <w:p w:rsidR="004272DD" w:rsidRPr="004D7B42" w:rsidRDefault="004272DD" w:rsidP="004272DD">
      <w:pPr>
        <w:spacing w:line="240" w:lineRule="atLeast"/>
      </w:pPr>
      <w:r w:rsidRPr="004D7B42">
        <w:t xml:space="preserve">Баланс существующего использования </w:t>
      </w:r>
      <w:r>
        <w:t xml:space="preserve">планируемой </w:t>
      </w:r>
      <w:r w:rsidRPr="004D7B42">
        <w:t>территории представлен в таблице</w:t>
      </w:r>
      <w:r>
        <w:t> </w:t>
      </w:r>
      <w:r w:rsidRPr="004D7B42">
        <w:t>1.</w:t>
      </w:r>
    </w:p>
    <w:p w:rsidR="004272DD" w:rsidRDefault="004272DD" w:rsidP="004272DD">
      <w:pPr>
        <w:widowControl w:val="0"/>
        <w:spacing w:line="240" w:lineRule="atLeast"/>
        <w:jc w:val="right"/>
      </w:pPr>
    </w:p>
    <w:p w:rsidR="004272DD" w:rsidRDefault="004272DD" w:rsidP="004272DD">
      <w:pPr>
        <w:widowControl w:val="0"/>
        <w:spacing w:line="240" w:lineRule="atLeast"/>
        <w:jc w:val="right"/>
      </w:pPr>
      <w:r w:rsidRPr="004D7B42">
        <w:t>Таблица 1</w:t>
      </w:r>
    </w:p>
    <w:p w:rsidR="004272DD" w:rsidRDefault="004272DD" w:rsidP="004272DD">
      <w:pPr>
        <w:widowControl w:val="0"/>
        <w:spacing w:line="240" w:lineRule="atLeast"/>
        <w:jc w:val="right"/>
      </w:pPr>
    </w:p>
    <w:p w:rsidR="004272DD" w:rsidRPr="00DB20AE" w:rsidRDefault="004272DD" w:rsidP="004272DD">
      <w:pPr>
        <w:widowControl w:val="0"/>
        <w:spacing w:line="240" w:lineRule="atLeast"/>
        <w:ind w:firstLine="0"/>
        <w:jc w:val="center"/>
      </w:pPr>
      <w:r w:rsidRPr="00DB20AE">
        <w:t xml:space="preserve">Баланс существующего использования </w:t>
      </w:r>
      <w:r>
        <w:t xml:space="preserve">планируемой </w:t>
      </w:r>
      <w:r w:rsidRPr="00DB20AE">
        <w:t>территории</w:t>
      </w:r>
    </w:p>
    <w:p w:rsidR="004272DD" w:rsidRPr="00DB20AE" w:rsidRDefault="004272DD" w:rsidP="004272DD">
      <w:pPr>
        <w:widowControl w:val="0"/>
        <w:jc w:val="center"/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4272DD" w:rsidRPr="00DB20AE" w:rsidTr="00322928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№</w:t>
            </w:r>
          </w:p>
          <w:p w:rsidR="004272DD" w:rsidRPr="00DB20AE" w:rsidRDefault="004272DD" w:rsidP="00322928">
            <w:pPr>
              <w:ind w:firstLine="0"/>
              <w:jc w:val="center"/>
            </w:pPr>
            <w:r>
              <w:t>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Вид использования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Площадь, 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 xml:space="preserve">Процент </w:t>
            </w:r>
          </w:p>
          <w:p w:rsidR="004272DD" w:rsidRPr="00DB20AE" w:rsidRDefault="004272DD" w:rsidP="00322928">
            <w:pPr>
              <w:ind w:firstLine="0"/>
              <w:jc w:val="center"/>
            </w:pPr>
            <w:r w:rsidRPr="00DB20AE">
              <w:t>к итогу</w:t>
            </w:r>
          </w:p>
        </w:tc>
      </w:tr>
    </w:tbl>
    <w:p w:rsidR="004272DD" w:rsidRPr="00DB20AE" w:rsidRDefault="004272DD" w:rsidP="004272DD">
      <w:pPr>
        <w:jc w:val="center"/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6379"/>
        <w:gridCol w:w="1417"/>
        <w:gridCol w:w="1418"/>
      </w:tblGrid>
      <w:tr w:rsidR="004272DD" w:rsidRPr="00DB20AE" w:rsidTr="00322928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  <w:rPr>
                <w:sz w:val="24"/>
              </w:rPr>
            </w:pPr>
            <w:r w:rsidRPr="00DB20AE">
              <w:rPr>
                <w:sz w:val="24"/>
              </w:rPr>
              <w:t>4</w:t>
            </w:r>
          </w:p>
        </w:tc>
      </w:tr>
      <w:tr w:rsidR="004272DD" w:rsidRPr="00DB20AE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B20AE" w:rsidRDefault="004272DD" w:rsidP="00322928">
            <w:pPr>
              <w:ind w:firstLine="0"/>
            </w:pPr>
            <w:r w:rsidRPr="00DB20AE">
              <w:t>Используемая территория</w:t>
            </w:r>
          </w:p>
        </w:tc>
      </w:tr>
      <w:tr w:rsidR="004272DD" w:rsidRPr="00DB20AE" w:rsidTr="00322928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1.1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</w:pPr>
            <w:r w:rsidRPr="00DB20AE">
              <w:t>Жилая застройка,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57,59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16,8</w:t>
            </w:r>
          </w:p>
        </w:tc>
      </w:tr>
      <w:tr w:rsidR="004272DD" w:rsidRPr="00DB20AE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1.1.1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</w:pPr>
            <w:r w:rsidRPr="00DB20AE">
              <w:t>Многоквартирная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45,2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B20AE" w:rsidRDefault="004272DD" w:rsidP="00322928">
            <w:pPr>
              <w:ind w:firstLine="0"/>
              <w:jc w:val="center"/>
            </w:pPr>
            <w:r w:rsidRPr="00DB20AE">
              <w:t>13,2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9B5ACE" w:rsidRDefault="004272DD" w:rsidP="00322928">
            <w:pPr>
              <w:ind w:firstLine="0"/>
              <w:jc w:val="center"/>
            </w:pPr>
            <w:r w:rsidRPr="009B5ACE">
              <w:t>1.1.2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B96EA8" w:rsidRDefault="004272DD" w:rsidP="00322928">
            <w:pPr>
              <w:ind w:firstLine="0"/>
            </w:pPr>
            <w:r w:rsidRPr="00B96EA8">
              <w:t>Индивидуальная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B96EA8" w:rsidRDefault="004272DD" w:rsidP="00322928">
            <w:pPr>
              <w:ind w:firstLine="0"/>
              <w:jc w:val="center"/>
            </w:pPr>
            <w:r w:rsidRPr="00B96EA8">
              <w:t>7,12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43D68" w:rsidRDefault="004272DD" w:rsidP="00322928">
            <w:pPr>
              <w:ind w:firstLine="0"/>
              <w:jc w:val="center"/>
            </w:pPr>
            <w:r w:rsidRPr="00D43D68">
              <w:t>2,</w:t>
            </w:r>
            <w:r>
              <w:t>1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9B5ACE" w:rsidRDefault="004272DD" w:rsidP="00322928">
            <w:pPr>
              <w:ind w:firstLine="0"/>
              <w:jc w:val="center"/>
            </w:pPr>
            <w:r w:rsidRPr="009B5ACE">
              <w:t>1.1.3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B96EA8" w:rsidRDefault="004272DD" w:rsidP="00322928">
            <w:pPr>
              <w:ind w:firstLine="0"/>
            </w:pPr>
            <w:r>
              <w:t>Территория объектов общеобразовательных школ и детских садов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B96EA8" w:rsidRDefault="004272DD" w:rsidP="00322928">
            <w:pPr>
              <w:ind w:firstLine="0"/>
              <w:jc w:val="center"/>
            </w:pPr>
            <w:r>
              <w:t>5,27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43D68" w:rsidRDefault="004272DD" w:rsidP="00322928">
            <w:pPr>
              <w:ind w:firstLine="0"/>
              <w:jc w:val="center"/>
            </w:pPr>
            <w:r w:rsidRPr="00D43D68">
              <w:t>1,5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369C9" w:rsidRDefault="004272DD" w:rsidP="00322928">
            <w:pPr>
              <w:ind w:firstLine="0"/>
              <w:jc w:val="center"/>
            </w:pPr>
            <w:r w:rsidRPr="00A369C9">
              <w:t>1.2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369C9" w:rsidRDefault="004272DD" w:rsidP="00322928">
            <w:pPr>
              <w:ind w:firstLine="0"/>
            </w:pPr>
            <w:r w:rsidRPr="00A369C9">
              <w:t>Общественно-деловая застройка,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59,34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17,4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369C9" w:rsidRDefault="004272DD" w:rsidP="00322928">
            <w:pPr>
              <w:ind w:firstLine="0"/>
              <w:jc w:val="center"/>
            </w:pPr>
            <w:r w:rsidRPr="00A369C9">
              <w:t>1.2.1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24EEE" w:rsidRDefault="004272DD" w:rsidP="00322928">
            <w:pPr>
              <w:ind w:firstLine="0"/>
            </w:pPr>
            <w:r w:rsidRPr="00624EEE">
              <w:t>Объекты делового, общественного и коммерческого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24EEE" w:rsidRDefault="004272DD" w:rsidP="00322928">
            <w:pPr>
              <w:ind w:firstLine="0"/>
              <w:jc w:val="center"/>
            </w:pPr>
            <w:r w:rsidRPr="00624EEE">
              <w:t>5,1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43D68" w:rsidRDefault="004272DD" w:rsidP="00322928">
            <w:pPr>
              <w:ind w:firstLine="0"/>
              <w:jc w:val="center"/>
            </w:pPr>
            <w:r w:rsidRPr="00D43D68">
              <w:t>1,5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369C9" w:rsidRDefault="004272DD" w:rsidP="00322928">
            <w:pPr>
              <w:ind w:firstLine="0"/>
              <w:jc w:val="center"/>
            </w:pPr>
            <w:r w:rsidRPr="00A369C9">
              <w:t>1.2.2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24EEE" w:rsidRDefault="004272DD" w:rsidP="00322928">
            <w:pPr>
              <w:ind w:firstLine="0"/>
            </w:pPr>
            <w:r w:rsidRPr="00624EEE">
              <w:t xml:space="preserve">Объекты среднего и высшего профессионального               образования, научно-исследовательских </w:t>
            </w:r>
            <w:r>
              <w:t>организаций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24EEE" w:rsidRDefault="004272DD" w:rsidP="00322928">
            <w:pPr>
              <w:ind w:firstLine="0"/>
              <w:jc w:val="center"/>
            </w:pPr>
            <w:r w:rsidRPr="00624EEE">
              <w:t>22,0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43D68" w:rsidRDefault="004272DD" w:rsidP="00322928">
            <w:pPr>
              <w:ind w:firstLine="0"/>
              <w:jc w:val="center"/>
            </w:pPr>
            <w:r w:rsidRPr="00D43D68">
              <w:t>6,4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369C9" w:rsidRDefault="004272DD" w:rsidP="00322928">
            <w:pPr>
              <w:ind w:firstLine="0"/>
              <w:jc w:val="center"/>
            </w:pPr>
            <w:r w:rsidRPr="00A369C9">
              <w:t>1.2.3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05BFA" w:rsidRDefault="004272DD" w:rsidP="00322928">
            <w:pPr>
              <w:ind w:firstLine="0"/>
            </w:pPr>
            <w:r w:rsidRPr="00A05BFA">
              <w:t>Объекты здравоохранения, социального обеспечения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A05BFA" w:rsidRDefault="004272DD" w:rsidP="00322928">
            <w:pPr>
              <w:ind w:firstLine="0"/>
              <w:jc w:val="center"/>
            </w:pPr>
            <w:r w:rsidRPr="00A05BFA">
              <w:t>32,24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D43D68" w:rsidRDefault="004272DD" w:rsidP="00322928">
            <w:pPr>
              <w:ind w:firstLine="0"/>
              <w:jc w:val="center"/>
            </w:pPr>
            <w:r w:rsidRPr="00D43D68">
              <w:t>9,4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Производственная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104,3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D52F85" w:rsidRDefault="004272DD" w:rsidP="00322928">
            <w:pPr>
              <w:ind w:firstLine="0"/>
              <w:jc w:val="center"/>
            </w:pPr>
            <w:r w:rsidRPr="00D52F85">
              <w:t>30,5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Коммунально-складская застройка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19,0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D52F85" w:rsidRDefault="004272DD" w:rsidP="00322928">
            <w:pPr>
              <w:ind w:firstLine="0"/>
              <w:jc w:val="center"/>
            </w:pPr>
            <w:r w:rsidRPr="00D52F85">
              <w:t>5,6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  <w:jc w:val="center"/>
            </w:pPr>
            <w:r w:rsidRPr="008E1D69">
              <w:t>1.5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</w:pPr>
            <w:r w:rsidRPr="008E1D69">
              <w:t>Инженерная и транспортная инфраструктура,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65,66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19,2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1.5.1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0,7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  <w:jc w:val="center"/>
            </w:pPr>
            <w:r w:rsidRPr="008E1D69">
              <w:t>1.5.2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</w:pPr>
            <w:r w:rsidRPr="008E1D69">
              <w:t>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  <w:jc w:val="center"/>
            </w:pPr>
            <w:r w:rsidRPr="008E1D69">
              <w:t>59,86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17,5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1.5.3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Объектов энергетики, коммунального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0,09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1.5.4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Объектов автомоб</w:t>
            </w:r>
            <w:r>
              <w:t>и</w:t>
            </w:r>
            <w:r w:rsidRPr="002518A6">
              <w:t xml:space="preserve">льного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0,9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 xml:space="preserve">Рекреация, озеленение </w:t>
            </w:r>
            <w:r>
              <w:t xml:space="preserve">территории </w:t>
            </w:r>
            <w:r w:rsidRPr="002518A6">
              <w:t>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4,1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1.7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</w:pPr>
            <w:r w:rsidRPr="002518A6">
              <w:t>Объекты спортивно-оздоровительного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2518A6" w:rsidRDefault="004272DD" w:rsidP="00322928">
            <w:pPr>
              <w:ind w:firstLine="0"/>
              <w:jc w:val="center"/>
            </w:pPr>
            <w:r w:rsidRPr="002518A6">
              <w:t>6,06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1,8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72DD" w:rsidRPr="004A2830" w:rsidRDefault="004272DD" w:rsidP="00322928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</w:pPr>
            <w:r w:rsidRPr="008E1D69">
              <w:t>Итого 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325,95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95,4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  <w:jc w:val="center"/>
            </w:pPr>
            <w:r w:rsidRPr="006F3878"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</w:pPr>
            <w:r w:rsidRPr="006F3878">
              <w:t>Неиспользуемая территория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  <w:jc w:val="center"/>
            </w:pPr>
            <w:r w:rsidRPr="006F3878">
              <w:t>2.1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</w:pPr>
            <w:r w:rsidRPr="006F3878">
              <w:t>Для перспективного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  <w:jc w:val="center"/>
            </w:pPr>
            <w:r w:rsidRPr="006F3878">
              <w:t>7,45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2,2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286E2C">
            <w:pPr>
              <w:keepNext/>
              <w:ind w:firstLine="0"/>
              <w:jc w:val="center"/>
            </w:pPr>
            <w:r w:rsidRPr="006F3878">
              <w:t>2.2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286E2C">
            <w:pPr>
              <w:keepNext/>
              <w:ind w:firstLine="0"/>
            </w:pPr>
            <w:r w:rsidRPr="006F3878">
              <w:t>Муниципальные резервные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286E2C">
            <w:pPr>
              <w:keepNext/>
              <w:ind w:firstLine="0"/>
              <w:jc w:val="center"/>
            </w:pPr>
            <w:r w:rsidRPr="006F3878">
              <w:t>8,3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286E2C">
            <w:pPr>
              <w:keepNext/>
              <w:ind w:firstLine="0"/>
              <w:jc w:val="center"/>
            </w:pPr>
            <w:r w:rsidRPr="0076152B">
              <w:t>2,4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72DD" w:rsidRPr="004A2830" w:rsidRDefault="004272DD" w:rsidP="00322928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72DD" w:rsidRPr="006F3878" w:rsidRDefault="004272DD" w:rsidP="00322928">
            <w:pPr>
              <w:ind w:firstLine="0"/>
            </w:pPr>
            <w:r w:rsidRPr="006F3878">
              <w:t>Итого неиспользуемой территории: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15,75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76152B" w:rsidRDefault="004272DD" w:rsidP="00322928">
            <w:pPr>
              <w:ind w:firstLine="0"/>
              <w:jc w:val="center"/>
            </w:pPr>
            <w:r w:rsidRPr="0076152B">
              <w:t>4,6</w:t>
            </w:r>
          </w:p>
        </w:tc>
      </w:tr>
      <w:tr w:rsidR="004272DD" w:rsidRPr="004A2830" w:rsidTr="0032292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272DD" w:rsidRPr="004A2830" w:rsidRDefault="004272DD" w:rsidP="00322928">
            <w:pPr>
              <w:ind w:firstLine="0"/>
              <w:jc w:val="center"/>
              <w:rPr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272DD" w:rsidRPr="008E1D69" w:rsidRDefault="004272DD" w:rsidP="00322928">
            <w:pPr>
              <w:ind w:firstLine="0"/>
            </w:pPr>
            <w:r w:rsidRPr="008E1D69"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341,7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72DD" w:rsidRPr="00524D0B" w:rsidRDefault="004272DD" w:rsidP="00322928">
            <w:pPr>
              <w:ind w:firstLine="0"/>
              <w:jc w:val="center"/>
            </w:pPr>
            <w:r w:rsidRPr="00524D0B">
              <w:t>100,0</w:t>
            </w:r>
          </w:p>
        </w:tc>
      </w:tr>
    </w:tbl>
    <w:p w:rsidR="00286E2C" w:rsidRDefault="00286E2C" w:rsidP="004272DD"/>
    <w:p w:rsidR="004272DD" w:rsidRPr="004D7B42" w:rsidRDefault="004272DD" w:rsidP="004272DD">
      <w:r>
        <w:t>Всего используется 95,4 % планируемой территории. При этом 36,1 </w:t>
      </w:r>
      <w:r w:rsidRPr="004D7B42">
        <w:t>% занято производственными и коммунальными объектами. Не занято объектами кап</w:t>
      </w:r>
      <w:r>
        <w:t>итального строительства всего 4,6 % планируемой территории, из них 2,4 </w:t>
      </w:r>
      <w:r w:rsidRPr="004D7B42">
        <w:t>% относится к территориям муниципального резерва.</w:t>
      </w:r>
    </w:p>
    <w:p w:rsidR="004272DD" w:rsidRPr="004F6637" w:rsidRDefault="004272DD" w:rsidP="004272DD">
      <w:r w:rsidRPr="00C2413A">
        <w:t xml:space="preserve">Население </w:t>
      </w:r>
      <w:r>
        <w:t xml:space="preserve">планируемой </w:t>
      </w:r>
      <w:r w:rsidRPr="00C2413A">
        <w:t xml:space="preserve">территории на текущий момент </w:t>
      </w:r>
      <w:r w:rsidRPr="004F6637">
        <w:t xml:space="preserve">составляет около 20,0  тыс. человек. Обеспеченность озеленением </w:t>
      </w:r>
      <w:r>
        <w:t xml:space="preserve">территории </w:t>
      </w:r>
      <w:r w:rsidRPr="004F6637">
        <w:t>общего пользования не удовлетворяет нормативным требованиям и составляет только 3 кв. м/человека.</w:t>
      </w:r>
    </w:p>
    <w:p w:rsidR="004272DD" w:rsidRPr="004D7B42" w:rsidRDefault="004272DD" w:rsidP="004272DD">
      <w:r w:rsidRPr="004F6637">
        <w:t xml:space="preserve">Плотность улично-дорожной сети (далее – УДС) не превышает </w:t>
      </w:r>
      <w:r>
        <w:t>4,0</w:t>
      </w:r>
      <w:r w:rsidRPr="004F6637">
        <w:t> км/кв. км, что ниже нормативных требований</w:t>
      </w:r>
      <w:r>
        <w:t>. Н</w:t>
      </w:r>
      <w:r w:rsidRPr="004F6637">
        <w:t>еобходимы планировочные мероприятия по увеличению плотности магистральной сети и</w:t>
      </w:r>
      <w:r w:rsidRPr="004D7B42">
        <w:t xml:space="preserve"> пропускной способности транспортных пересечений.</w:t>
      </w:r>
    </w:p>
    <w:p w:rsidR="004272DD" w:rsidRPr="004D7B42" w:rsidRDefault="004272DD" w:rsidP="004272DD">
      <w:r w:rsidRPr="004D7B42">
        <w:t xml:space="preserve">Дальнейшее развитие </w:t>
      </w:r>
      <w:r>
        <w:t xml:space="preserve">планируемой </w:t>
      </w:r>
      <w:r w:rsidRPr="004D7B42">
        <w:t>территории будет зависеть от решения ее основных планировочных проблем, в числе которых можно назвать следующие:</w:t>
      </w:r>
    </w:p>
    <w:p w:rsidR="004272DD" w:rsidRPr="004D7B42" w:rsidRDefault="004272DD" w:rsidP="004272DD">
      <w:r w:rsidRPr="004D7B42">
        <w:t>сложившаяся чересполосица в землепользовании и зонировании;</w:t>
      </w:r>
    </w:p>
    <w:p w:rsidR="004272DD" w:rsidRPr="004D7B42" w:rsidRDefault="004272DD" w:rsidP="004272DD">
      <w:r w:rsidRPr="004D7B42">
        <w:t>укрупненная структура селитебных и промышленных территорий с неразвитой и неупорядоченной сетью улиц и проездов;</w:t>
      </w:r>
    </w:p>
    <w:p w:rsidR="004272DD" w:rsidRPr="004D7B42" w:rsidRDefault="004272DD" w:rsidP="004272DD">
      <w:r w:rsidRPr="004D7B42">
        <w:t>расчлененность территории участками и санитарно-защитными зонами объектов промышленного, коммунально-складского и инженерного назначения, что препятствует достижению планировочного единства ее селитебных частей;</w:t>
      </w:r>
    </w:p>
    <w:p w:rsidR="004272DD" w:rsidRPr="004D7B42" w:rsidRDefault="004272DD" w:rsidP="004272DD">
      <w:r w:rsidRPr="004D7B42">
        <w:t>фрагментарное расположение жилых кварталов между территориями промышленных и коммунально-складских предприятий;</w:t>
      </w:r>
    </w:p>
    <w:p w:rsidR="004272DD" w:rsidRPr="004D7B42" w:rsidRDefault="004272DD" w:rsidP="004272DD">
      <w:r w:rsidRPr="004D7B42">
        <w:t>ограничения по транспортному обслуживанию территории, неразвитость УДС, недостаточное развитие внеуличных видов пассажирского транспорта.</w:t>
      </w:r>
    </w:p>
    <w:p w:rsidR="004272DD" w:rsidRPr="004D7B42" w:rsidRDefault="004272DD" w:rsidP="004272DD"/>
    <w:p w:rsidR="00286E2C" w:rsidRDefault="004272DD" w:rsidP="004272DD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 xml:space="preserve">2. Основные направления градостроительного развития </w:t>
      </w:r>
    </w:p>
    <w:p w:rsidR="004272DD" w:rsidRPr="004D7B42" w:rsidRDefault="004272DD" w:rsidP="004272DD">
      <w:pPr>
        <w:spacing w:line="240" w:lineRule="atLeast"/>
        <w:ind w:firstLine="0"/>
        <w:jc w:val="center"/>
        <w:rPr>
          <w:b/>
        </w:rPr>
      </w:pPr>
      <w:r>
        <w:rPr>
          <w:b/>
        </w:rPr>
        <w:t xml:space="preserve">планируемой </w:t>
      </w:r>
      <w:r w:rsidRPr="004D7B42">
        <w:rPr>
          <w:b/>
        </w:rPr>
        <w:t>территории</w:t>
      </w:r>
    </w:p>
    <w:p w:rsidR="004272DD" w:rsidRPr="004D7B42" w:rsidRDefault="004272DD" w:rsidP="004272DD">
      <w:pPr>
        <w:spacing w:line="240" w:lineRule="atLeast"/>
        <w:ind w:firstLine="0"/>
        <w:jc w:val="center"/>
        <w:rPr>
          <w:b/>
        </w:rPr>
      </w:pPr>
    </w:p>
    <w:p w:rsidR="004272DD" w:rsidRPr="00FB51DA" w:rsidRDefault="004272DD" w:rsidP="004272DD">
      <w:pPr>
        <w:spacing w:line="240" w:lineRule="atLeast"/>
        <w:ind w:firstLine="0"/>
        <w:jc w:val="center"/>
        <w:rPr>
          <w:b/>
        </w:rPr>
      </w:pPr>
      <w:r w:rsidRPr="004D7B42">
        <w:rPr>
          <w:b/>
        </w:rPr>
        <w:t xml:space="preserve">2.1. Основные </w:t>
      </w:r>
      <w:r w:rsidRPr="00FB51DA">
        <w:rPr>
          <w:b/>
        </w:rPr>
        <w:t>положения</w:t>
      </w:r>
    </w:p>
    <w:p w:rsidR="004272DD" w:rsidRPr="00FB51DA" w:rsidRDefault="004272DD" w:rsidP="004272DD">
      <w:pPr>
        <w:jc w:val="center"/>
        <w:rPr>
          <w:b/>
        </w:rPr>
      </w:pPr>
    </w:p>
    <w:p w:rsidR="004272DD" w:rsidRPr="00FB51DA" w:rsidRDefault="004272DD" w:rsidP="004272DD">
      <w:r w:rsidRPr="00FB51DA">
        <w:t>Проект планировки выполнен с целью выделения элементов планировочной структуры</w:t>
      </w:r>
      <w:r>
        <w:t xml:space="preserve"> планируемой</w:t>
      </w:r>
      <w:r w:rsidRPr="00FB51DA">
        <w:t xml:space="preserve"> территории, установления характеристик перспективного развития ее планир</w:t>
      </w:r>
      <w:r>
        <w:t>уемых</w:t>
      </w:r>
      <w:r w:rsidRPr="00FB51DA">
        <w:t xml:space="preserve"> элементов – районов различного назначения, микрорайонов, кварталов. На </w:t>
      </w:r>
      <w:r>
        <w:t xml:space="preserve">планируемой </w:t>
      </w:r>
      <w:r w:rsidRPr="00FB51DA">
        <w:t>территории формируется планировочная структура, состоящая из двух районов различного назначения, а также выделенных в их составе микрорайонов и кварталов с объектами культурно-бытового обслуживания населения:</w:t>
      </w:r>
    </w:p>
    <w:p w:rsidR="004272DD" w:rsidRPr="00FB51DA" w:rsidRDefault="004272DD" w:rsidP="004272DD">
      <w:r w:rsidRPr="00456B4C">
        <w:t xml:space="preserve">район </w:t>
      </w:r>
      <w:r>
        <w:t>301.01</w:t>
      </w:r>
      <w:r w:rsidR="00286E2C">
        <w:t xml:space="preserve"> </w:t>
      </w:r>
      <w:r w:rsidRPr="00FB51DA">
        <w:t>–</w:t>
      </w:r>
      <w:r w:rsidR="00286E2C">
        <w:t xml:space="preserve"> </w:t>
      </w:r>
      <w:r w:rsidRPr="00FB51DA">
        <w:t>территория общественно</w:t>
      </w:r>
      <w:r>
        <w:t xml:space="preserve">-деловой, </w:t>
      </w:r>
      <w:r w:rsidRPr="00FB51DA">
        <w:t>жилой и производственной застройки с планир</w:t>
      </w:r>
      <w:r>
        <w:t>уемыми</w:t>
      </w:r>
      <w:r w:rsidRPr="00FB51DA">
        <w:t xml:space="preserve"> кварталами (микрорайонами) </w:t>
      </w:r>
      <w:r>
        <w:t>301.</w:t>
      </w:r>
      <w:r w:rsidRPr="00FB51DA">
        <w:t>01.01.01</w:t>
      </w:r>
      <w:r w:rsidR="00286E2C">
        <w:t xml:space="preserve"> </w:t>
      </w:r>
      <w:r>
        <w:t>–</w:t>
      </w:r>
      <w:r w:rsidR="00286E2C">
        <w:t xml:space="preserve"> </w:t>
      </w:r>
      <w:r>
        <w:t>301.</w:t>
      </w:r>
      <w:r w:rsidRPr="00FB51DA">
        <w:t xml:space="preserve">01.01.04, </w:t>
      </w:r>
      <w:r>
        <w:t>301.</w:t>
      </w:r>
      <w:r w:rsidRPr="00FB51DA">
        <w:t>01.02.01</w:t>
      </w:r>
      <w:r w:rsidR="00286E2C">
        <w:t xml:space="preserve"> </w:t>
      </w:r>
      <w:r>
        <w:t>−</w:t>
      </w:r>
      <w:r w:rsidR="00286E2C">
        <w:t xml:space="preserve"> </w:t>
      </w:r>
      <w:r>
        <w:t>301.</w:t>
      </w:r>
      <w:r w:rsidRPr="00FB51DA">
        <w:t xml:space="preserve">01.02.02, </w:t>
      </w:r>
      <w:r>
        <w:t>301.</w:t>
      </w:r>
      <w:r w:rsidRPr="00FB51DA">
        <w:t>01.03.01</w:t>
      </w:r>
      <w:r w:rsidR="00286E2C">
        <w:t xml:space="preserve"> </w:t>
      </w:r>
      <w:r>
        <w:t>−</w:t>
      </w:r>
      <w:r w:rsidR="00286E2C">
        <w:t xml:space="preserve"> </w:t>
      </w:r>
      <w:r>
        <w:t>301.</w:t>
      </w:r>
      <w:r w:rsidRPr="00FB51DA">
        <w:t>01.03.0</w:t>
      </w:r>
      <w:r>
        <w:t>4</w:t>
      </w:r>
      <w:r w:rsidRPr="00FB51DA">
        <w:t xml:space="preserve">, </w:t>
      </w:r>
      <w:r>
        <w:t>301.</w:t>
      </w:r>
      <w:r w:rsidRPr="00FB51DA">
        <w:t>01.00.01</w:t>
      </w:r>
      <w:r w:rsidR="00286E2C">
        <w:t> </w:t>
      </w:r>
      <w:r>
        <w:t>−</w:t>
      </w:r>
      <w:r w:rsidR="00286E2C">
        <w:t xml:space="preserve"> </w:t>
      </w:r>
      <w:r>
        <w:t>301.</w:t>
      </w:r>
      <w:r w:rsidRPr="00FB51DA">
        <w:t>01.00.06 в составе;</w:t>
      </w:r>
    </w:p>
    <w:p w:rsidR="004272DD" w:rsidRPr="00FB51DA" w:rsidRDefault="004272DD" w:rsidP="004272DD">
      <w:r w:rsidRPr="00456B4C">
        <w:t xml:space="preserve">район </w:t>
      </w:r>
      <w:r>
        <w:t>301.02</w:t>
      </w:r>
      <w:r w:rsidRPr="00FB51DA">
        <w:t xml:space="preserve"> – территория общественно-</w:t>
      </w:r>
      <w:r>
        <w:t xml:space="preserve">деловой, </w:t>
      </w:r>
      <w:r w:rsidRPr="00FB51DA">
        <w:t>жилой и производственной застройки с планир</w:t>
      </w:r>
      <w:r>
        <w:t>уемыми</w:t>
      </w:r>
      <w:r w:rsidRPr="00FB51DA">
        <w:t xml:space="preserve"> кварталами (микрорайонами) </w:t>
      </w:r>
      <w:r>
        <w:t>301.</w:t>
      </w:r>
      <w:r w:rsidRPr="00FB51DA">
        <w:t xml:space="preserve">02.01.01, </w:t>
      </w:r>
      <w:r>
        <w:t>301.</w:t>
      </w:r>
      <w:r w:rsidRPr="00FB51DA">
        <w:t>02.02.01</w:t>
      </w:r>
      <w:r w:rsidR="00286E2C">
        <w:t xml:space="preserve"> </w:t>
      </w:r>
      <w:r>
        <w:t>−</w:t>
      </w:r>
      <w:r w:rsidR="00286E2C">
        <w:t xml:space="preserve"> </w:t>
      </w:r>
      <w:r>
        <w:t>301.</w:t>
      </w:r>
      <w:r w:rsidRPr="00FB51DA">
        <w:t xml:space="preserve">02.02.03, </w:t>
      </w:r>
      <w:r>
        <w:t>301.</w:t>
      </w:r>
      <w:r w:rsidRPr="00FB51DA">
        <w:t>02.03.01</w:t>
      </w:r>
      <w:r w:rsidR="00286E2C">
        <w:t xml:space="preserve"> </w:t>
      </w:r>
      <w:r>
        <w:t>−</w:t>
      </w:r>
      <w:r w:rsidR="00286E2C">
        <w:t xml:space="preserve"> </w:t>
      </w:r>
      <w:r>
        <w:t>301.</w:t>
      </w:r>
      <w:r w:rsidRPr="00FB51DA">
        <w:t>02.03.02 в</w:t>
      </w:r>
      <w:r>
        <w:t xml:space="preserve"> составе.</w:t>
      </w:r>
    </w:p>
    <w:p w:rsidR="004272DD" w:rsidRPr="004D7B42" w:rsidRDefault="004272DD" w:rsidP="004272DD">
      <w:r w:rsidRPr="004D7B42">
        <w:t>В соответствии с Генеральным планом города Новосибирска и принятыми планировочными решениями предусмотрены следующие основные направления развития</w:t>
      </w:r>
      <w:r>
        <w:t xml:space="preserve"> планируемой</w:t>
      </w:r>
      <w:r w:rsidRPr="004D7B42">
        <w:t xml:space="preserve"> территории:</w:t>
      </w:r>
    </w:p>
    <w:p w:rsidR="004272DD" w:rsidRPr="004D7B42" w:rsidRDefault="004272DD" w:rsidP="004272DD">
      <w:r w:rsidRPr="004D7B42">
        <w:t>развитие существующих и формирование новых зон общественной и жилой застройки, в том числе за счет использования части территории промышленных площадок;</w:t>
      </w:r>
    </w:p>
    <w:p w:rsidR="004272DD" w:rsidRPr="004D7B42" w:rsidRDefault="004272DD" w:rsidP="004272DD">
      <w:r w:rsidRPr="004D7B42">
        <w:t xml:space="preserve">формирование зоны общественно-деловой застройки городского значения вдоль </w:t>
      </w:r>
      <w:r w:rsidRPr="00DD5A29">
        <w:t>перспективной магистральной дороги скоростного движения «Ельцовская»;</w:t>
      </w:r>
    </w:p>
    <w:p w:rsidR="004272DD" w:rsidRPr="004D7B42" w:rsidRDefault="004272DD" w:rsidP="004272DD">
      <w:r w:rsidRPr="004D7B42">
        <w:t xml:space="preserve">развитие УДС, разделение крупных участков </w:t>
      </w:r>
      <w:r>
        <w:t xml:space="preserve">планируемой </w:t>
      </w:r>
      <w:r w:rsidRPr="004D7B42">
        <w:t xml:space="preserve">территории на кварталы меньшего размера с целью приближения к нормативной плотности УДС; </w:t>
      </w:r>
    </w:p>
    <w:p w:rsidR="004272DD" w:rsidRPr="004D7B42" w:rsidRDefault="004272DD" w:rsidP="004272DD">
      <w:r w:rsidRPr="004D7B42">
        <w:t>формирование и развитие линий внеуличного пассажирского транспорта (метро, скоростной трамвай);</w:t>
      </w:r>
    </w:p>
    <w:p w:rsidR="004272DD" w:rsidRPr="004D7B42" w:rsidRDefault="004272DD" w:rsidP="004272DD">
      <w:r w:rsidRPr="004D7B42">
        <w:t>формирование новых транспортно-пересадочных узлов с пересадкой между наземными и внеуличными видами пассажирского транспорта;</w:t>
      </w:r>
    </w:p>
    <w:p w:rsidR="004272DD" w:rsidRPr="00B349BB" w:rsidRDefault="004272DD" w:rsidP="004272DD">
      <w:r w:rsidRPr="004D7B42">
        <w:t>формирование озелененной сети бульваров и скверов, обеспечивающих удобные пешеходные связи между селитебными, рекреационными, общественно-</w:t>
      </w:r>
      <w:r w:rsidRPr="006139F0">
        <w:t xml:space="preserve">деловыми, производственными территориями. </w:t>
      </w:r>
    </w:p>
    <w:p w:rsidR="004272DD" w:rsidRPr="001B006A" w:rsidRDefault="004272DD" w:rsidP="004272DD">
      <w:r>
        <w:t>В границах квартала 301.02.02.02 предполагается перепрофилирование производственных площадок с целью жилищного и общественно-делового строительства, а также размещения дошкольных образовательных организаций встрое</w:t>
      </w:r>
      <w:r w:rsidR="00286E2C">
        <w:t>но-пристроенного типа на ра</w:t>
      </w:r>
      <w:r>
        <w:t>счетное количество мест.</w:t>
      </w:r>
    </w:p>
    <w:p w:rsidR="004272DD" w:rsidRPr="006139F0" w:rsidRDefault="004272DD" w:rsidP="004272DD">
      <w:r w:rsidRPr="006139F0">
        <w:t xml:space="preserve">На территории </w:t>
      </w:r>
      <w:r>
        <w:t>микро</w:t>
      </w:r>
      <w:r w:rsidRPr="006139F0">
        <w:t xml:space="preserve">района </w:t>
      </w:r>
      <w:r>
        <w:t>301.01</w:t>
      </w:r>
      <w:r w:rsidRPr="004156EA">
        <w:t xml:space="preserve"> предполагается</w:t>
      </w:r>
      <w:r w:rsidRPr="006139F0">
        <w:t xml:space="preserve"> перепрофилирование производственной площадки</w:t>
      </w:r>
      <w:r>
        <w:t>,</w:t>
      </w:r>
      <w:r w:rsidRPr="006139F0">
        <w:t xml:space="preserve"> занимаемой </w:t>
      </w:r>
      <w:r>
        <w:t xml:space="preserve">открытым акционерным обществом «Новосибирский Завод «Экран» (далее – </w:t>
      </w:r>
      <w:r w:rsidRPr="00DD4119">
        <w:t>ОАО «Завод</w:t>
      </w:r>
      <w:r>
        <w:t xml:space="preserve"> «Экран») (около 43 га),</w:t>
      </w:r>
      <w:r w:rsidRPr="006139F0">
        <w:t xml:space="preserve"> с целью жилищного и общественно-делового строительства с разукрупнением площадки и формированием новых кварталов </w:t>
      </w:r>
      <w:r>
        <w:t>301.</w:t>
      </w:r>
      <w:r w:rsidRPr="006139F0">
        <w:t xml:space="preserve">01.01.01, </w:t>
      </w:r>
      <w:r>
        <w:t>301.</w:t>
      </w:r>
      <w:r w:rsidRPr="006139F0">
        <w:t xml:space="preserve">01.01.02, </w:t>
      </w:r>
      <w:r>
        <w:t>301.</w:t>
      </w:r>
      <w:r w:rsidRPr="006139F0">
        <w:t>01.02.01</w:t>
      </w:r>
      <w:r>
        <w:t>, 301.01.03.04 п</w:t>
      </w:r>
      <w:r w:rsidRPr="006139F0">
        <w:t>редусматривается ликвидация железнодорожных тупиков, продолжение ул.</w:t>
      </w:r>
      <w:r w:rsidR="0094086B">
        <w:t xml:space="preserve"> </w:t>
      </w:r>
      <w:r w:rsidRPr="006139F0">
        <w:t xml:space="preserve">Северной через реконструируемую площадку </w:t>
      </w:r>
      <w:r>
        <w:t>в качестве</w:t>
      </w:r>
      <w:r w:rsidRPr="006139F0">
        <w:t xml:space="preserve"> </w:t>
      </w:r>
      <w:r>
        <w:t>улицы районного значения</w:t>
      </w:r>
      <w:r w:rsidRPr="006139F0">
        <w:t xml:space="preserve"> с поворотом и выходом на ул.</w:t>
      </w:r>
      <w:r>
        <w:t> </w:t>
      </w:r>
      <w:r w:rsidRPr="006139F0">
        <w:t>Магаданскую. Ул</w:t>
      </w:r>
      <w:r>
        <w:t>ица </w:t>
      </w:r>
      <w:r w:rsidRPr="006139F0">
        <w:t>Северная будет являться основной композиционной осью проектируемой застройки с размещением вдоль не</w:t>
      </w:r>
      <w:r>
        <w:t>е</w:t>
      </w:r>
      <w:r w:rsidRPr="006139F0">
        <w:t xml:space="preserve"> прогулочного бульвара, общественных з</w:t>
      </w:r>
      <w:r>
        <w:t>д</w:t>
      </w:r>
      <w:r w:rsidRPr="006139F0">
        <w:t>аний, образовательных учреждений и пропуском общественного транспорта.</w:t>
      </w:r>
    </w:p>
    <w:p w:rsidR="004272DD" w:rsidRDefault="004272DD" w:rsidP="004272DD">
      <w:r w:rsidRPr="006139F0">
        <w:t>Формировани</w:t>
      </w:r>
      <w:r>
        <w:t>е</w:t>
      </w:r>
      <w:r w:rsidRPr="006139F0">
        <w:t xml:space="preserve"> бульвара предусмотрено с целью создания непрерывной системы озеленения п</w:t>
      </w:r>
      <w:r>
        <w:t>лан</w:t>
      </w:r>
      <w:r w:rsidRPr="006139F0">
        <w:t>ируемо</w:t>
      </w:r>
      <w:r>
        <w:t>й территории</w:t>
      </w:r>
      <w:r w:rsidRPr="006139F0">
        <w:t>, организации взаимосвязи проектируемой застройки с существующими лесными массивами и проектируемыми местами отдыха.</w:t>
      </w:r>
    </w:p>
    <w:p w:rsidR="004272DD" w:rsidRPr="006139F0" w:rsidRDefault="004272DD" w:rsidP="004272DD">
      <w:r>
        <w:t>Размещение на площадке ОАО «Завод «Экран» жилого микрорайона с расчетным населением 12 тыс. человек требует значительного увеличения количества учреждений обслуживания населения. Размещение расчетного числа объектов дошкольного, начального общего, основного общего и среднего общего образования предусмотрено непосредственно в пределах планируемой территории. В связи с расположением площадки в непосредственной близости от больничного комплекса Горбольницы № 1 размещение учреждений здравоохранения не предусматривается.</w:t>
      </w:r>
    </w:p>
    <w:p w:rsidR="004272DD" w:rsidRDefault="004272DD" w:rsidP="004272DD">
      <w:r w:rsidRPr="004D7B42">
        <w:t xml:space="preserve">В </w:t>
      </w:r>
      <w:r w:rsidRPr="00D517C3">
        <w:t>кварталах</w:t>
      </w:r>
      <w:r>
        <w:t xml:space="preserve"> 301.01.01.03, 301.01.01.04, 301.01.02.02 и 301.01.03.01 – 301.01.03.03 </w:t>
      </w:r>
      <w:r w:rsidRPr="004D7B42">
        <w:t xml:space="preserve">на расчетный срок планируется замещение старой малоэтажной и индивидуальной жилой застройки новым </w:t>
      </w:r>
      <w:r w:rsidRPr="004D1C78">
        <w:t>средне- и многоэтажным</w:t>
      </w:r>
      <w:r>
        <w:t xml:space="preserve"> жилым строительством. По ул. </w:t>
      </w:r>
      <w:r w:rsidRPr="004D7B42">
        <w:t xml:space="preserve">Даргомыжского предусматривается развитие </w:t>
      </w:r>
      <w:r>
        <w:t>улицы районного значения</w:t>
      </w:r>
      <w:r w:rsidRPr="004D7B42">
        <w:t xml:space="preserve"> и бульвара, расположенного со стороны Горбольницы № 1</w:t>
      </w:r>
      <w:r>
        <w:t>,</w:t>
      </w:r>
      <w:r w:rsidRPr="004D7B42">
        <w:t xml:space="preserve"> с обеспечением выхода на территорию </w:t>
      </w:r>
      <w:r>
        <w:t xml:space="preserve">муниципального бюджетного учреждения культуры города Новосибирска </w:t>
      </w:r>
      <w:r w:rsidRPr="004D7B42">
        <w:t>«</w:t>
      </w:r>
      <w:r>
        <w:t>П</w:t>
      </w:r>
      <w:r w:rsidRPr="004D7B42">
        <w:t>арк</w:t>
      </w:r>
      <w:r>
        <w:t xml:space="preserve"> культуры и отдыха «</w:t>
      </w:r>
      <w:r w:rsidRPr="004D7B42">
        <w:t xml:space="preserve">Сосновый </w:t>
      </w:r>
      <w:r>
        <w:t>бо</w:t>
      </w:r>
      <w:r w:rsidRPr="004D7B42">
        <w:t>р»</w:t>
      </w:r>
      <w:r>
        <w:t xml:space="preserve"> (далее </w:t>
      </w:r>
      <w:r w:rsidR="002E06DD">
        <w:t xml:space="preserve">– </w:t>
      </w:r>
      <w:r>
        <w:t>МБУК</w:t>
      </w:r>
      <w:r w:rsidR="00286E2C">
        <w:t> </w:t>
      </w:r>
      <w:r>
        <w:t>ПКиО «Сосновый бор»)</w:t>
      </w:r>
      <w:r w:rsidRPr="004D7B42">
        <w:t>. Предусматривается благоустройство озелененных территори</w:t>
      </w:r>
      <w:r>
        <w:t>й</w:t>
      </w:r>
      <w:r w:rsidRPr="004D7B42">
        <w:t xml:space="preserve"> общего пользования – сквера</w:t>
      </w:r>
      <w:r>
        <w:t xml:space="preserve">, примыкающего к кварталу 301.01.03.01, </w:t>
      </w:r>
      <w:r w:rsidRPr="004D7B42">
        <w:t xml:space="preserve">и парка отдыха «Серебряные Ключи» в </w:t>
      </w:r>
      <w:r>
        <w:t>квартале 301.01.03</w:t>
      </w:r>
      <w:r w:rsidRPr="00716A52">
        <w:t>.</w:t>
      </w:r>
      <w:r>
        <w:t>03.</w:t>
      </w:r>
      <w:r w:rsidRPr="004D7B42">
        <w:t xml:space="preserve"> Вдоль </w:t>
      </w:r>
      <w:r>
        <w:t>перспективной магистральной дороги скоростного движения «</w:t>
      </w:r>
      <w:r w:rsidRPr="004D7B42">
        <w:t>Ельцов</w:t>
      </w:r>
      <w:r>
        <w:t xml:space="preserve">ская» (далее </w:t>
      </w:r>
      <w:r w:rsidR="002E06DD">
        <w:t>–</w:t>
      </w:r>
      <w:r>
        <w:t>Ельцовская магистраль)</w:t>
      </w:r>
      <w:r w:rsidRPr="004D7B42">
        <w:t xml:space="preserve"> размещаются общественно-деловые комплексы и многоуровневые автомобильные парк</w:t>
      </w:r>
      <w:r>
        <w:t>овк</w:t>
      </w:r>
      <w:r w:rsidRPr="004D7B42">
        <w:t>и. Предусматривается размещение общеобразовательн</w:t>
      </w:r>
      <w:r>
        <w:t>ых школ</w:t>
      </w:r>
      <w:r w:rsidRPr="004D7B42">
        <w:t xml:space="preserve"> в квартал</w:t>
      </w:r>
      <w:r>
        <w:t xml:space="preserve">е 301.01.03.03 </w:t>
      </w:r>
      <w:r w:rsidRPr="004D1C78">
        <w:t>по ул</w:t>
      </w:r>
      <w:r>
        <w:t>.</w:t>
      </w:r>
      <w:r w:rsidR="00286E2C">
        <w:t xml:space="preserve"> </w:t>
      </w:r>
      <w:r>
        <w:t xml:space="preserve">Магаданской и </w:t>
      </w:r>
      <w:r w:rsidRPr="004D7B42">
        <w:t>в квартал</w:t>
      </w:r>
      <w:r>
        <w:t xml:space="preserve">е 301.01.02.01, </w:t>
      </w:r>
      <w:r w:rsidRPr="004D7B42">
        <w:t>детск</w:t>
      </w:r>
      <w:r>
        <w:t>их</w:t>
      </w:r>
      <w:r w:rsidRPr="004D7B42">
        <w:t xml:space="preserve"> сад</w:t>
      </w:r>
      <w:r>
        <w:t>ов</w:t>
      </w:r>
      <w:r w:rsidRPr="004D7B42">
        <w:t xml:space="preserve"> в квартал</w:t>
      </w:r>
      <w:r>
        <w:t>ах 301.01.01.01, 301.01.01.02</w:t>
      </w:r>
      <w:r w:rsidR="00286E2C">
        <w:t xml:space="preserve"> и</w:t>
      </w:r>
      <w:r>
        <w:t xml:space="preserve"> 301.01.02.02</w:t>
      </w:r>
      <w:r w:rsidRPr="00D57983">
        <w:t>.</w:t>
      </w:r>
      <w:r w:rsidRPr="004D7B42">
        <w:t xml:space="preserve"> На территории Горбольницы № 1 предусмотрено размещение вертолетной площадки, а также </w:t>
      </w:r>
      <w:r w:rsidRPr="00FB51DA">
        <w:t>дополнительных въездов и входов со стороны ул. Даргомыжского и ул. Серебряные Ключи.</w:t>
      </w:r>
    </w:p>
    <w:p w:rsidR="004272DD" w:rsidRPr="00FB51DA" w:rsidRDefault="004272DD" w:rsidP="004272DD">
      <w:r>
        <w:t>В квартале 301.01.03.04 планируется размещение опорного пункта общественного порядка.</w:t>
      </w:r>
    </w:p>
    <w:p w:rsidR="004272DD" w:rsidRDefault="004272DD" w:rsidP="004272DD">
      <w:r w:rsidRPr="00686066">
        <w:t xml:space="preserve">Территория </w:t>
      </w:r>
      <w:r>
        <w:t>микро</w:t>
      </w:r>
      <w:r w:rsidRPr="00686066">
        <w:t xml:space="preserve">района </w:t>
      </w:r>
      <w:r>
        <w:t>301.02</w:t>
      </w:r>
      <w:r w:rsidRPr="00686066">
        <w:t xml:space="preserve"> в настоящее время не имеет местной УДС. Проектом</w:t>
      </w:r>
      <w:r>
        <w:t xml:space="preserve"> планировки</w:t>
      </w:r>
      <w:r w:rsidRPr="00686066">
        <w:t xml:space="preserve"> предусматривается размещение здесь магистральной улицы районного значения от ул. Залесского до Красного проспекта, проходящей по коридору демонтируемых железнодорожных путей. Промышленные </w:t>
      </w:r>
      <w:r w:rsidRPr="00241A63">
        <w:t xml:space="preserve">площадки </w:t>
      </w:r>
      <w:r>
        <w:t xml:space="preserve">акционерного общества (далее – </w:t>
      </w:r>
      <w:r w:rsidRPr="00241A63">
        <w:t>АО</w:t>
      </w:r>
      <w:r>
        <w:t>)</w:t>
      </w:r>
      <w:r w:rsidRPr="00241A63">
        <w:t xml:space="preserve"> «Швабе-</w:t>
      </w:r>
      <w:r>
        <w:t>приборы</w:t>
      </w:r>
      <w:r w:rsidRPr="00241A63">
        <w:t>»</w:t>
      </w:r>
      <w:r>
        <w:t xml:space="preserve"> </w:t>
      </w:r>
      <w:r w:rsidRPr="00B209DB">
        <w:t>и</w:t>
      </w:r>
      <w:r>
        <w:t xml:space="preserve"> Федерального казенного учреждения (далее – ФКУ) «</w:t>
      </w:r>
      <w:r w:rsidRPr="00B209DB">
        <w:t>Западно-Сибирск</w:t>
      </w:r>
      <w:r>
        <w:t>ая</w:t>
      </w:r>
      <w:r w:rsidRPr="00B209DB">
        <w:t xml:space="preserve"> баз</w:t>
      </w:r>
      <w:r>
        <w:t>а</w:t>
      </w:r>
      <w:r w:rsidRPr="00B209DB">
        <w:t xml:space="preserve"> хранения ресурсов </w:t>
      </w:r>
      <w:r>
        <w:t>Министерства внутренних дел</w:t>
      </w:r>
      <w:r w:rsidRPr="00B209DB">
        <w:t xml:space="preserve"> Росси</w:t>
      </w:r>
      <w:r w:rsidR="0094086B">
        <w:t>йской Федерации</w:t>
      </w:r>
      <w:r>
        <w:t xml:space="preserve">» </w:t>
      </w:r>
      <w:r w:rsidRPr="00686066">
        <w:t xml:space="preserve">сохраняются с </w:t>
      </w:r>
      <w:r w:rsidRPr="008B46E2">
        <w:t xml:space="preserve">учетом размещения новой улицы </w:t>
      </w:r>
      <w:r>
        <w:t xml:space="preserve">в </w:t>
      </w:r>
      <w:r w:rsidRPr="008B46E2">
        <w:t>научно-производственных, промышленных и коммунально-складских район</w:t>
      </w:r>
      <w:r>
        <w:t>ах</w:t>
      </w:r>
      <w:r w:rsidRPr="008B46E2">
        <w:t xml:space="preserve"> с проектным номером «у.п. </w:t>
      </w:r>
      <w:r>
        <w:t>3</w:t>
      </w:r>
      <w:r w:rsidRPr="008B46E2">
        <w:t xml:space="preserve">», которая будет отделять общественно-жилую застройку квартала </w:t>
      </w:r>
      <w:r>
        <w:t>301.</w:t>
      </w:r>
      <w:r w:rsidRPr="008B46E2">
        <w:t>02.03.01 от промышленной площадки.</w:t>
      </w:r>
      <w:r w:rsidRPr="00686066">
        <w:t xml:space="preserve"> Сохраняется часть промплощадки ОАО «Новосибирский </w:t>
      </w:r>
      <w:r>
        <w:t>Э</w:t>
      </w:r>
      <w:r w:rsidRPr="00686066">
        <w:t xml:space="preserve">лектровакуумный </w:t>
      </w:r>
      <w:r>
        <w:t>завод»</w:t>
      </w:r>
      <w:r w:rsidRPr="00686066">
        <w:t xml:space="preserve"> в </w:t>
      </w:r>
      <w:r w:rsidRPr="00871DF7">
        <w:t>квартал</w:t>
      </w:r>
      <w:r>
        <w:t>е 301.02.02.01</w:t>
      </w:r>
      <w:r w:rsidRPr="00686066">
        <w:t xml:space="preserve">. В </w:t>
      </w:r>
      <w:r w:rsidRPr="004F051C">
        <w:t xml:space="preserve">квартале </w:t>
      </w:r>
      <w:r>
        <w:t>301.01.02.02</w:t>
      </w:r>
      <w:r w:rsidRPr="00686066">
        <w:t xml:space="preserve"> предусматривается размещение новых улиц </w:t>
      </w:r>
      <w:r>
        <w:t xml:space="preserve">в </w:t>
      </w:r>
      <w:r w:rsidRPr="008B46E2">
        <w:t>научно-производственных, промышленных и коммунально-складских район</w:t>
      </w:r>
      <w:r>
        <w:t>ах</w:t>
      </w:r>
      <w:r w:rsidRPr="00686066">
        <w:t xml:space="preserve"> с проектными номерами </w:t>
      </w:r>
      <w:r w:rsidRPr="00B00299">
        <w:t>«у.п.</w:t>
      </w:r>
      <w:r w:rsidRPr="00B00299">
        <w:rPr>
          <w:lang w:val="en-US"/>
        </w:rPr>
        <w:t> </w:t>
      </w:r>
      <w:r w:rsidRPr="00B00299">
        <w:t>1» и «у.п. 2»,</w:t>
      </w:r>
      <w:r w:rsidRPr="00686066">
        <w:t xml:space="preserve"> вдоль которых размещаются новые общественно-деловые и торговые комплексы.</w:t>
      </w:r>
    </w:p>
    <w:p w:rsidR="004272DD" w:rsidRPr="00686066" w:rsidRDefault="004272DD" w:rsidP="004272DD">
      <w:r w:rsidRPr="00686066">
        <w:t>Вдоль планируемой магистрал</w:t>
      </w:r>
      <w:r>
        <w:t>ьной улицы</w:t>
      </w:r>
      <w:r w:rsidRPr="00686066">
        <w:t xml:space="preserve"> непрерывного движения по ул.</w:t>
      </w:r>
      <w:r w:rsidRPr="00686066">
        <w:rPr>
          <w:lang w:val="en-US"/>
        </w:rPr>
        <w:t> </w:t>
      </w:r>
      <w:r w:rsidRPr="00686066">
        <w:t xml:space="preserve">Залесского формируется фронт многофункциональной общественно-деловой застройки. Развитие вокруг территории городка СГУПС жилых и общественно-деловых зон, а также новой </w:t>
      </w:r>
      <w:r>
        <w:t>транспортной</w:t>
      </w:r>
      <w:r w:rsidRPr="00686066">
        <w:t xml:space="preserve"> инфраструктуры позволит создать условия для полноценного функционирования </w:t>
      </w:r>
      <w:r w:rsidR="002E06DD">
        <w:t>высшей</w:t>
      </w:r>
      <w:r>
        <w:t xml:space="preserve"> образовательной организации</w:t>
      </w:r>
      <w:r w:rsidRPr="00686066">
        <w:t>. Потребности в учреждениях дошкольн</w:t>
      </w:r>
      <w:r>
        <w:t>ых образовательных</w:t>
      </w:r>
      <w:r w:rsidRPr="00686066">
        <w:t xml:space="preserve"> и </w:t>
      </w:r>
      <w:r>
        <w:t>общеобразовательных организациях</w:t>
      </w:r>
      <w:r w:rsidRPr="00686066">
        <w:t xml:space="preserve"> удовлетворяются с использованием существующих объектов, в том числе расположенных на соседних территориях в пределах нормативных радиусов доступности.</w:t>
      </w:r>
    </w:p>
    <w:p w:rsidR="004272DD" w:rsidRPr="00686066" w:rsidRDefault="004272DD" w:rsidP="004272DD">
      <w:r>
        <w:t>На расчетный срок до 2030 </w:t>
      </w:r>
      <w:r w:rsidRPr="00686066">
        <w:t>года планируется достижение следующих основных показателей:</w:t>
      </w:r>
    </w:p>
    <w:p w:rsidR="004272DD" w:rsidRPr="004F2573" w:rsidRDefault="004272DD" w:rsidP="004272DD">
      <w:r w:rsidRPr="004F2573">
        <w:t>численность населения составит 31 тыс. человек при средней жилищной обеспеченности 29,3 кв. м/человека;</w:t>
      </w:r>
    </w:p>
    <w:p w:rsidR="004272DD" w:rsidRPr="004F2573" w:rsidRDefault="004272DD" w:rsidP="004272DD">
      <w:r w:rsidRPr="004F2573">
        <w:t>объем жилищного фонда достигнет 909,4 тыс. кв. м с учетом 586,0</w:t>
      </w:r>
      <w:r>
        <w:t> </w:t>
      </w:r>
      <w:r w:rsidRPr="004F2573">
        <w:t>тыс. кв. м нового строительства и планируемой убыл</w:t>
      </w:r>
      <w:r>
        <w:t>и</w:t>
      </w:r>
      <w:r w:rsidRPr="004F2573">
        <w:t xml:space="preserve"> в размере </w:t>
      </w:r>
      <w:r>
        <w:t>56,0 </w:t>
      </w:r>
      <w:r w:rsidRPr="004F2573">
        <w:t>тыс. кв. м;</w:t>
      </w:r>
    </w:p>
    <w:p w:rsidR="004272DD" w:rsidRPr="008F2581" w:rsidRDefault="004272DD" w:rsidP="004272DD">
      <w:r w:rsidRPr="004F2573">
        <w:t>обеспеченность</w:t>
      </w:r>
      <w:r w:rsidRPr="008F2581">
        <w:t xml:space="preserve"> озеленением общего пользования составит 7,8 кв. м/человека.</w:t>
      </w:r>
    </w:p>
    <w:p w:rsidR="004272DD" w:rsidRPr="00686066" w:rsidRDefault="004272DD" w:rsidP="004272DD">
      <w:pPr>
        <w:spacing w:line="240" w:lineRule="atLeast"/>
      </w:pPr>
      <w:r w:rsidRPr="00686066">
        <w:t xml:space="preserve">Население </w:t>
      </w:r>
      <w:r>
        <w:t xml:space="preserve">также </w:t>
      </w:r>
      <w:r w:rsidRPr="00686066">
        <w:t xml:space="preserve">будет </w:t>
      </w:r>
      <w:r>
        <w:t>пользоваться</w:t>
      </w:r>
      <w:r w:rsidRPr="00686066">
        <w:t xml:space="preserve"> озеленен</w:t>
      </w:r>
      <w:r>
        <w:t>ными территориями</w:t>
      </w:r>
      <w:r w:rsidRPr="00686066">
        <w:t xml:space="preserve"> общего пользования </w:t>
      </w:r>
      <w:r>
        <w:t xml:space="preserve">соседних </w:t>
      </w:r>
      <w:r w:rsidRPr="00686066">
        <w:t>планир</w:t>
      </w:r>
      <w:r>
        <w:t>уемых территорий, где располагаются</w:t>
      </w:r>
      <w:r w:rsidRPr="00686066">
        <w:t xml:space="preserve"> крупны</w:t>
      </w:r>
      <w:r>
        <w:t>е</w:t>
      </w:r>
      <w:r w:rsidRPr="00686066">
        <w:t xml:space="preserve"> рекреационны</w:t>
      </w:r>
      <w:r>
        <w:t>е</w:t>
      </w:r>
      <w:r w:rsidRPr="00686066">
        <w:t xml:space="preserve"> объек</w:t>
      </w:r>
      <w:r>
        <w:t>ты</w:t>
      </w:r>
      <w:r w:rsidRPr="00686066">
        <w:t xml:space="preserve"> городского значения.</w:t>
      </w:r>
    </w:p>
    <w:p w:rsidR="004272DD" w:rsidRDefault="004272DD" w:rsidP="004272DD">
      <w:pPr>
        <w:spacing w:line="240" w:lineRule="atLeast"/>
      </w:pPr>
      <w:r w:rsidRPr="00686066">
        <w:t>Показатели развития жилой застройки представлены в таблице 2.</w:t>
      </w:r>
    </w:p>
    <w:p w:rsidR="004272DD" w:rsidRDefault="004272DD" w:rsidP="004272DD">
      <w:pPr>
        <w:spacing w:line="240" w:lineRule="atLeast"/>
        <w:ind w:firstLine="0"/>
      </w:pPr>
    </w:p>
    <w:p w:rsidR="004272DD" w:rsidRDefault="004272DD" w:rsidP="004272DD">
      <w:pPr>
        <w:spacing w:line="240" w:lineRule="atLeast"/>
        <w:ind w:firstLine="0"/>
        <w:jc w:val="right"/>
      </w:pPr>
      <w:r w:rsidRPr="00686066">
        <w:t>Таблица 2</w:t>
      </w:r>
    </w:p>
    <w:p w:rsidR="004272DD" w:rsidRPr="00D71A6F" w:rsidRDefault="004272DD" w:rsidP="004272DD">
      <w:pPr>
        <w:spacing w:line="240" w:lineRule="atLeast"/>
        <w:ind w:firstLine="0"/>
        <w:jc w:val="center"/>
        <w:rPr>
          <w:sz w:val="24"/>
        </w:rPr>
      </w:pPr>
    </w:p>
    <w:p w:rsidR="004272DD" w:rsidRPr="004F2573" w:rsidRDefault="004272DD" w:rsidP="004272DD">
      <w:pPr>
        <w:spacing w:line="240" w:lineRule="atLeast"/>
        <w:ind w:firstLine="0"/>
        <w:jc w:val="center"/>
      </w:pPr>
      <w:r w:rsidRPr="004F2573">
        <w:t>Показатели развития жилой застройки</w:t>
      </w:r>
    </w:p>
    <w:p w:rsidR="004272DD" w:rsidRPr="004F2573" w:rsidRDefault="004272DD" w:rsidP="004272DD">
      <w:pPr>
        <w:spacing w:line="240" w:lineRule="atLeast"/>
        <w:jc w:val="center"/>
        <w:rPr>
          <w:sz w:val="24"/>
          <w:szCs w:val="24"/>
        </w:rPr>
      </w:pP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4272DD" w:rsidRPr="004F2573" w:rsidTr="00322928">
        <w:trPr>
          <w:trHeight w:val="308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№</w:t>
            </w:r>
          </w:p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п/п</w:t>
            </w:r>
          </w:p>
        </w:tc>
        <w:tc>
          <w:tcPr>
            <w:tcW w:w="3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Наименование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Площадь жилищного фонда, тыс. кв. м</w:t>
            </w:r>
          </w:p>
        </w:tc>
      </w:tr>
      <w:tr w:rsidR="004272DD" w:rsidRPr="004F2573" w:rsidTr="00322928">
        <w:trPr>
          <w:trHeight w:val="308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 w:rsidRPr="004F2573">
              <w:t>всего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 w:rsidRPr="004F2573">
              <w:t xml:space="preserve">нового </w:t>
            </w:r>
          </w:p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 w:rsidRPr="004F2573">
              <w:t>строительства</w:t>
            </w:r>
          </w:p>
        </w:tc>
      </w:tr>
      <w:tr w:rsidR="004272DD" w:rsidRPr="004F2573" w:rsidTr="00322928">
        <w:trPr>
          <w:trHeight w:val="346"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</w:p>
        </w:tc>
        <w:tc>
          <w:tcPr>
            <w:tcW w:w="3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>
              <w:t>существующая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>
              <w:t>1 очередь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>
              <w:t>расчетный срок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>
              <w:t>1 очередь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0" w:lineRule="atLeast"/>
              <w:ind w:firstLine="0"/>
              <w:jc w:val="center"/>
            </w:pPr>
            <w:r>
              <w:t>расчетный срок</w:t>
            </w:r>
          </w:p>
        </w:tc>
      </w:tr>
    </w:tbl>
    <w:p w:rsidR="004272DD" w:rsidRPr="004F2573" w:rsidRDefault="004272DD" w:rsidP="004272DD">
      <w:pPr>
        <w:rPr>
          <w:sz w:val="2"/>
          <w:szCs w:val="2"/>
        </w:rPr>
      </w:pP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  <w:r w:rsidRPr="004F2573">
        <w:rPr>
          <w:sz w:val="2"/>
          <w:szCs w:val="2"/>
        </w:rPr>
        <w:tab/>
      </w:r>
    </w:p>
    <w:tbl>
      <w:tblPr>
        <w:tblW w:w="990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567"/>
        <w:gridCol w:w="3933"/>
        <w:gridCol w:w="1080"/>
        <w:gridCol w:w="1080"/>
        <w:gridCol w:w="1080"/>
        <w:gridCol w:w="1080"/>
        <w:gridCol w:w="1080"/>
      </w:tblGrid>
      <w:tr w:rsidR="004272DD" w:rsidRPr="0094086B" w:rsidTr="00322928">
        <w:trPr>
          <w:trHeight w:val="182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2DD" w:rsidRPr="0094086B" w:rsidRDefault="004272DD" w:rsidP="00322928">
            <w:pPr>
              <w:spacing w:line="240" w:lineRule="atLeast"/>
              <w:ind w:firstLine="0"/>
              <w:jc w:val="center"/>
            </w:pPr>
            <w:r w:rsidRPr="0094086B">
              <w:t>7</w:t>
            </w:r>
          </w:p>
        </w:tc>
      </w:tr>
      <w:tr w:rsidR="004272DD" w:rsidRPr="004F2573" w:rsidTr="00322928">
        <w:trPr>
          <w:trHeight w:val="2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1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2E06DD" w:rsidP="00322928">
            <w:pPr>
              <w:spacing w:line="240" w:lineRule="atLeast"/>
              <w:ind w:firstLine="0"/>
            </w:pPr>
            <w:r>
              <w:t>Р</w:t>
            </w:r>
            <w:r w:rsidR="004272DD">
              <w:t>айон 301.01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279,6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369,6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748,2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515,8</w:t>
            </w:r>
          </w:p>
        </w:tc>
      </w:tr>
      <w:tr w:rsidR="004272DD" w:rsidRPr="004F2573" w:rsidTr="003229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2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2E06DD" w:rsidP="00322928">
            <w:pPr>
              <w:spacing w:line="240" w:lineRule="atLeast"/>
              <w:ind w:firstLine="0"/>
            </w:pPr>
            <w:r>
              <w:t>Р</w:t>
            </w:r>
            <w:r w:rsidR="004272DD" w:rsidRPr="004F2573">
              <w:t xml:space="preserve">айон </w:t>
            </w:r>
            <w:r w:rsidR="004272DD">
              <w:t>301.02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93,9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161,2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70,2</w:t>
            </w:r>
          </w:p>
        </w:tc>
      </w:tr>
      <w:tr w:rsidR="004272DD" w:rsidRPr="004F2573" w:rsidTr="003229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3</w:t>
            </w:r>
          </w:p>
        </w:tc>
        <w:tc>
          <w:tcPr>
            <w:tcW w:w="3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</w:pPr>
            <w:r w:rsidRPr="004F2573">
              <w:t>Прочие территории (УДС)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 w:rsidRPr="004F2573">
              <w:t>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−</w:t>
            </w:r>
          </w:p>
        </w:tc>
      </w:tr>
      <w:tr w:rsidR="004272DD" w:rsidRPr="004F2573" w:rsidTr="0032292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</w:p>
        </w:tc>
        <w:tc>
          <w:tcPr>
            <w:tcW w:w="3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left"/>
            </w:pPr>
            <w:r w:rsidRPr="004F2573"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855794" w:rsidP="00322928">
            <w:pPr>
              <w:spacing w:line="240" w:lineRule="atLeast"/>
              <w:ind w:firstLine="0"/>
              <w:jc w:val="center"/>
            </w:pPr>
            <w:r>
              <w:fldChar w:fldCharType="begin"/>
            </w:r>
            <w:r w:rsidR="004272DD">
              <w:instrText xml:space="preserve"> =SUM(ABOVE) </w:instrText>
            </w:r>
            <w:r>
              <w:fldChar w:fldCharType="separate"/>
            </w:r>
            <w:r w:rsidR="004272DD">
              <w:t>379,4</w:t>
            </w:r>
            <w:r>
              <w:fldChar w:fldCharType="end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465,1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909,4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4F2573" w:rsidRDefault="004272DD" w:rsidP="00322928">
            <w:pPr>
              <w:spacing w:line="240" w:lineRule="atLeast"/>
              <w:ind w:firstLine="0"/>
              <w:jc w:val="center"/>
            </w:pPr>
            <w:r>
              <w:t>586,0</w:t>
            </w:r>
          </w:p>
        </w:tc>
      </w:tr>
    </w:tbl>
    <w:p w:rsidR="004272DD" w:rsidRDefault="004272DD" w:rsidP="004272DD">
      <w:pPr>
        <w:ind w:firstLine="0"/>
        <w:jc w:val="center"/>
        <w:rPr>
          <w:b/>
        </w:rPr>
      </w:pPr>
    </w:p>
    <w:p w:rsidR="004272DD" w:rsidRPr="00686066" w:rsidRDefault="004272DD" w:rsidP="004272DD">
      <w:pPr>
        <w:ind w:firstLine="0"/>
        <w:jc w:val="center"/>
        <w:rPr>
          <w:b/>
        </w:rPr>
      </w:pPr>
      <w:r w:rsidRPr="00686066">
        <w:rPr>
          <w:b/>
        </w:rPr>
        <w:t>2.2. Зоны размещения объектов капитального строительства</w:t>
      </w:r>
    </w:p>
    <w:p w:rsidR="004272DD" w:rsidRPr="00686066" w:rsidRDefault="004272DD" w:rsidP="004272DD">
      <w:pPr>
        <w:rPr>
          <w:b/>
        </w:rPr>
      </w:pPr>
    </w:p>
    <w:p w:rsidR="004272DD" w:rsidRPr="00D34AB3" w:rsidRDefault="004272DD" w:rsidP="004272DD">
      <w:r w:rsidRPr="00D34AB3">
        <w:t>Проектом</w:t>
      </w:r>
      <w:r>
        <w:t xml:space="preserve"> планировки</w:t>
      </w:r>
      <w:r w:rsidRPr="00D34AB3">
        <w:t xml:space="preserve"> устанавливаются зоны размещения объектов капитального строительства на расчетный срок до 2030 года.</w:t>
      </w:r>
    </w:p>
    <w:p w:rsidR="004272DD" w:rsidRPr="00D34AB3" w:rsidRDefault="004272DD" w:rsidP="004272DD">
      <w:r w:rsidRPr="00D34AB3">
        <w:t xml:space="preserve">В зонах с уже существующей застройкой предусматривается возможность дальнейшего развития </w:t>
      </w:r>
      <w:r>
        <w:t xml:space="preserve">планируемой </w:t>
      </w:r>
      <w:r w:rsidRPr="00D34AB3">
        <w:t xml:space="preserve">территории с размещением новых объектов капитального строительства на незастроенных участках. Наименования зон и планируемые регламенты соответствуют действующим </w:t>
      </w:r>
      <w:r>
        <w:t>П</w:t>
      </w:r>
      <w:r w:rsidRPr="00D34AB3">
        <w:t xml:space="preserve">равилам землепользования и застройки города Новосибирска. </w:t>
      </w:r>
    </w:p>
    <w:p w:rsidR="004272DD" w:rsidRDefault="004272DD" w:rsidP="004272DD">
      <w:r w:rsidRPr="003B6A83">
        <w:t>Проектом планировки предусмотрены следующие зоны</w:t>
      </w:r>
      <w:r>
        <w:t xml:space="preserve">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Pr="003B6A83">
        <w:t>:</w:t>
      </w:r>
    </w:p>
    <w:p w:rsidR="004272DD" w:rsidRDefault="004272DD" w:rsidP="004272DD">
      <w:r>
        <w:t>зона застройки малоэтажными жилыми домами</w:t>
      </w:r>
      <w:r w:rsidR="00286E2C">
        <w:t>;</w:t>
      </w:r>
    </w:p>
    <w:p w:rsidR="004272DD" w:rsidRPr="00456B4C" w:rsidRDefault="004272DD" w:rsidP="004272DD">
      <w:r w:rsidRPr="00456B4C">
        <w:t>зона застройки жилыми домами смешанной этажности;</w:t>
      </w:r>
    </w:p>
    <w:p w:rsidR="004272DD" w:rsidRPr="00456B4C" w:rsidRDefault="004272DD" w:rsidP="004272DD">
      <w:r w:rsidRPr="00456B4C">
        <w:t>зона застройки среднеэтажными жилыми домами;</w:t>
      </w:r>
    </w:p>
    <w:p w:rsidR="004272DD" w:rsidRPr="00456B4C" w:rsidRDefault="004272DD" w:rsidP="004272DD">
      <w:r w:rsidRPr="00456B4C">
        <w:t>зона застройки многоэтажными жилыми домами;</w:t>
      </w:r>
    </w:p>
    <w:p w:rsidR="004272DD" w:rsidRPr="00456B4C" w:rsidRDefault="004272DD" w:rsidP="004272DD">
      <w:r w:rsidRPr="00456B4C">
        <w:t>зона застройки жилыми домами повышенной этажности;</w:t>
      </w:r>
    </w:p>
    <w:p w:rsidR="004272DD" w:rsidRPr="00456B4C" w:rsidRDefault="004272DD" w:rsidP="004272DD">
      <w:r w:rsidRPr="00456B4C">
        <w:t xml:space="preserve">зона </w:t>
      </w:r>
      <w:r>
        <w:t xml:space="preserve">объектов </w:t>
      </w:r>
      <w:r w:rsidRPr="00456B4C">
        <w:t>делового, общественного и коммерческого назначения</w:t>
      </w:r>
      <w:r>
        <w:t>, в том числе многоэтажных жилых домов</w:t>
      </w:r>
      <w:r w:rsidRPr="00456B4C">
        <w:t>;</w:t>
      </w:r>
    </w:p>
    <w:p w:rsidR="004272DD" w:rsidRPr="00456B4C" w:rsidRDefault="004272DD" w:rsidP="004272DD">
      <w:r w:rsidRPr="00456B4C">
        <w:rPr>
          <w:szCs w:val="28"/>
        </w:rPr>
        <w:t>зона объектов среднего профессионального и высшего образования, научно-исследовательских организаций</w:t>
      </w:r>
      <w:r w:rsidRPr="00456B4C">
        <w:t>;</w:t>
      </w:r>
    </w:p>
    <w:p w:rsidR="004272DD" w:rsidRPr="00456B4C" w:rsidRDefault="004272DD" w:rsidP="004272DD">
      <w:r w:rsidRPr="00456B4C">
        <w:t>зона объектов здравоохранения;</w:t>
      </w:r>
    </w:p>
    <w:p w:rsidR="004272DD" w:rsidRPr="00456B4C" w:rsidRDefault="004272DD" w:rsidP="004272DD">
      <w:r w:rsidRPr="00456B4C">
        <w:t>зона специализированной малоэтажной общественной застройки;</w:t>
      </w:r>
    </w:p>
    <w:p w:rsidR="004272DD" w:rsidRPr="00456B4C" w:rsidRDefault="004272DD" w:rsidP="004272DD">
      <w:r w:rsidRPr="00456B4C">
        <w:t>зона специализированной средне- и многоэтажной общественной застройки;</w:t>
      </w:r>
    </w:p>
    <w:p w:rsidR="004272DD" w:rsidRPr="00456B4C" w:rsidRDefault="004272DD" w:rsidP="004272DD">
      <w:r>
        <w:t>парки, скверы, бульвары, иные территории озеленения</w:t>
      </w:r>
      <w:r w:rsidRPr="00456B4C">
        <w:t>;</w:t>
      </w:r>
    </w:p>
    <w:p w:rsidR="004272DD" w:rsidRPr="00456B4C" w:rsidRDefault="004272DD" w:rsidP="004272DD">
      <w:r w:rsidRPr="00456B4C">
        <w:t>зона объектов культуры и спорта;</w:t>
      </w:r>
    </w:p>
    <w:p w:rsidR="004272DD" w:rsidRPr="00456B4C" w:rsidRDefault="004272DD" w:rsidP="004272DD">
      <w:r w:rsidRPr="00456B4C">
        <w:t xml:space="preserve">зона </w:t>
      </w:r>
      <w:r>
        <w:t xml:space="preserve">объектов </w:t>
      </w:r>
      <w:r w:rsidRPr="00456B4C">
        <w:t>производственной деятельности;</w:t>
      </w:r>
    </w:p>
    <w:p w:rsidR="004272DD" w:rsidRPr="00456B4C" w:rsidRDefault="004272DD" w:rsidP="004272DD">
      <w:r w:rsidRPr="00456B4C">
        <w:rPr>
          <w:szCs w:val="28"/>
        </w:rPr>
        <w:t>зона коммунальных и складских объектов</w:t>
      </w:r>
      <w:r w:rsidRPr="00456B4C">
        <w:t>;</w:t>
      </w:r>
    </w:p>
    <w:p w:rsidR="004272DD" w:rsidRPr="00456B4C" w:rsidRDefault="004272DD" w:rsidP="004272DD">
      <w:r w:rsidRPr="00456B4C">
        <w:t>зона улично-дорожной сети;</w:t>
      </w:r>
    </w:p>
    <w:p w:rsidR="004272DD" w:rsidRPr="00456B4C" w:rsidRDefault="004272DD" w:rsidP="004272DD">
      <w:r w:rsidRPr="00456B4C">
        <w:t>зона объектов инженерной инфраструктуры;</w:t>
      </w:r>
    </w:p>
    <w:p w:rsidR="004272DD" w:rsidRDefault="004272DD" w:rsidP="004272DD">
      <w:r w:rsidRPr="00456B4C">
        <w:t>зона стоянок для легковых автомобилей.</w:t>
      </w:r>
    </w:p>
    <w:p w:rsidR="004272DD" w:rsidRDefault="004272DD" w:rsidP="004272DD">
      <w:pPr>
        <w:spacing w:line="240" w:lineRule="atLeast"/>
        <w:ind w:firstLine="0"/>
        <w:jc w:val="center"/>
        <w:rPr>
          <w:b/>
        </w:rPr>
      </w:pPr>
    </w:p>
    <w:p w:rsidR="004272DD" w:rsidRPr="00686066" w:rsidRDefault="004272DD" w:rsidP="004272DD">
      <w:pPr>
        <w:spacing w:line="240" w:lineRule="atLeast"/>
        <w:ind w:firstLine="0"/>
        <w:jc w:val="center"/>
        <w:rPr>
          <w:b/>
        </w:rPr>
      </w:pPr>
      <w:r w:rsidRPr="00686066">
        <w:rPr>
          <w:b/>
        </w:rPr>
        <w:t>2.3. Охрана объектов культурного наследия</w:t>
      </w:r>
    </w:p>
    <w:p w:rsidR="004272DD" w:rsidRPr="00686066" w:rsidRDefault="004272DD" w:rsidP="004272DD">
      <w:pPr>
        <w:rPr>
          <w:b/>
        </w:rPr>
      </w:pPr>
    </w:p>
    <w:p w:rsidR="004272DD" w:rsidRPr="00686066" w:rsidRDefault="004272DD" w:rsidP="004272DD">
      <w:r w:rsidRPr="00686066">
        <w:t>Постановлением администрации Новосибирской области от 15.02.2010</w:t>
      </w:r>
      <w:r w:rsidR="00286E2C">
        <w:t xml:space="preserve"> </w:t>
      </w:r>
      <w:r w:rsidRPr="00686066">
        <w:t xml:space="preserve">№ 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 для </w:t>
      </w:r>
      <w:r>
        <w:t xml:space="preserve">планируемой </w:t>
      </w:r>
      <w:r w:rsidRPr="00686066">
        <w:t>территории установлен перечень объектов культурного наследия</w:t>
      </w:r>
      <w:r>
        <w:t xml:space="preserve"> (памятников истории и культуры) народов Российской Федерации (далее </w:t>
      </w:r>
      <w:r w:rsidR="002E06DD">
        <w:t xml:space="preserve">– </w:t>
      </w:r>
      <w:r>
        <w:t>объект культурного наследия)</w:t>
      </w:r>
      <w:r w:rsidRPr="00686066">
        <w:t>. В их число входят памятники архитектуры регионального значения с соответствующими охранными зонами:</w:t>
      </w:r>
    </w:p>
    <w:p w:rsidR="004272DD" w:rsidRPr="00686066" w:rsidRDefault="004272DD" w:rsidP="004272DD">
      <w:r w:rsidRPr="00686066">
        <w:t>жилой дом по ул. Дуси Ковальчук, 185 – охранная зона № 71;</w:t>
      </w:r>
    </w:p>
    <w:p w:rsidR="004272DD" w:rsidRPr="00686066" w:rsidRDefault="004272DD" w:rsidP="004272DD">
      <w:r w:rsidRPr="00686066">
        <w:t>учебный корпус СГУПС по ул. Дуси Ковальчук, 191 – охранная зона № 72.</w:t>
      </w:r>
    </w:p>
    <w:p w:rsidR="004272DD" w:rsidRPr="00686066" w:rsidRDefault="004272DD" w:rsidP="004272DD">
      <w:r w:rsidRPr="00686066">
        <w:t xml:space="preserve">На </w:t>
      </w:r>
      <w:r>
        <w:t xml:space="preserve">планируемой </w:t>
      </w:r>
      <w:r w:rsidRPr="00686066">
        <w:t>территории также установлены зоны регулирования застройки и хозяй</w:t>
      </w:r>
      <w:r>
        <w:t>ственной деятельности Р 72-1 и Р </w:t>
      </w:r>
      <w:r w:rsidRPr="00686066">
        <w:t>72-2, охватывающие первую линию застройки ул. Дуси Ковальчук от пл</w:t>
      </w:r>
      <w:r>
        <w:t>ощади</w:t>
      </w:r>
      <w:r w:rsidRPr="00686066">
        <w:t xml:space="preserve"> им. Калин</w:t>
      </w:r>
      <w:r>
        <w:t>ина до ул. Залесского. В зону Р </w:t>
      </w:r>
      <w:r w:rsidRPr="00686066">
        <w:t>72-1 входит также территория Горбольницы № 1 с выявленными здесь объектами культурного наследия – больничными постройками, а также ценной малой архитектурной формой – ограждением тер</w:t>
      </w:r>
      <w:r>
        <w:t xml:space="preserve">ритории больницы со стороны ул. </w:t>
      </w:r>
      <w:r w:rsidRPr="00686066">
        <w:t>Залесского.</w:t>
      </w:r>
    </w:p>
    <w:p w:rsidR="004272DD" w:rsidRPr="00686066" w:rsidRDefault="004272DD" w:rsidP="004272DD">
      <w:r w:rsidRPr="00686066">
        <w:t>Проектом</w:t>
      </w:r>
      <w:r>
        <w:t xml:space="preserve"> планировки</w:t>
      </w:r>
      <w:r w:rsidRPr="00686066">
        <w:t xml:space="preserve"> предусматривается полное сохранение расположенных на</w:t>
      </w:r>
      <w:r>
        <w:t xml:space="preserve"> планируемой</w:t>
      </w:r>
      <w:r w:rsidRPr="00686066">
        <w:t xml:space="preserve"> территории установленных и выявленных </w:t>
      </w:r>
      <w:r>
        <w:t>объектов культурного наследия</w:t>
      </w:r>
      <w:r w:rsidRPr="00686066">
        <w:t xml:space="preserve">. Постройки и планировочные решения, расположенные на территории зон регулирования застройки и хозяйственной деятельности, также сохраняются. Использование объектов культурного наследия в пределах охранных зон и зон регулирования застройки и хозяйственной деятельности предусматривается в соответствии с особым режимом использования земель и </w:t>
      </w:r>
      <w:r w:rsidR="00286E2C">
        <w:br/>
      </w:r>
      <w:r w:rsidRPr="00686066">
        <w:t>градостроительными регламентами, установленными соответствующими нормативными правовыми актами.</w:t>
      </w:r>
    </w:p>
    <w:p w:rsidR="004272DD" w:rsidRDefault="004272DD" w:rsidP="004272DD">
      <w:pPr>
        <w:rPr>
          <w:b/>
          <w:color w:val="FF0000"/>
        </w:rPr>
      </w:pPr>
    </w:p>
    <w:p w:rsidR="004272DD" w:rsidRPr="00686066" w:rsidRDefault="004272DD" w:rsidP="004272DD">
      <w:pPr>
        <w:ind w:firstLine="0"/>
        <w:jc w:val="center"/>
        <w:rPr>
          <w:b/>
        </w:rPr>
      </w:pPr>
      <w:r w:rsidRPr="00686066">
        <w:rPr>
          <w:b/>
        </w:rPr>
        <w:t>2.4. Развитие системы транспортного обслуживания</w:t>
      </w:r>
    </w:p>
    <w:p w:rsidR="004272DD" w:rsidRPr="00286E2C" w:rsidRDefault="004272DD" w:rsidP="004272DD">
      <w:pPr>
        <w:rPr>
          <w:sz w:val="22"/>
        </w:rPr>
      </w:pPr>
    </w:p>
    <w:p w:rsidR="004272DD" w:rsidRPr="00686066" w:rsidRDefault="004272DD" w:rsidP="004272DD">
      <w:r w:rsidRPr="00686066">
        <w:t xml:space="preserve">Предусматривается развитие существующих и строительство новых элементов системы транспортного обслуживания </w:t>
      </w:r>
      <w:r>
        <w:t xml:space="preserve">планируемой </w:t>
      </w:r>
      <w:r w:rsidRPr="00686066">
        <w:t>территории. Проект</w:t>
      </w:r>
      <w:r>
        <w:t xml:space="preserve">ом планировки </w:t>
      </w:r>
      <w:r w:rsidRPr="00004F0D">
        <w:t>предусмотрено достижение на расчетный срок плотности УДС в размере 5,</w:t>
      </w:r>
      <w:r>
        <w:t>03</w:t>
      </w:r>
      <w:r w:rsidRPr="00004F0D">
        <w:t xml:space="preserve"> км/кв. км, что создаст условия для пропуска перспективных транспортных потоков. Предусматривается</w:t>
      </w:r>
      <w:r w:rsidRPr="00686066">
        <w:t xml:space="preserve"> реконструкция существующих и строительство новых элементов УДС, в частности:</w:t>
      </w:r>
    </w:p>
    <w:p w:rsidR="004272DD" w:rsidRPr="00686066" w:rsidRDefault="004272DD" w:rsidP="004272DD">
      <w:r w:rsidRPr="00686066">
        <w:t>Ельцовской магистрали;</w:t>
      </w:r>
    </w:p>
    <w:p w:rsidR="004272DD" w:rsidRPr="00686066" w:rsidRDefault="004272DD" w:rsidP="004272DD">
      <w:r>
        <w:t>магистральной улицы общегородского значения</w:t>
      </w:r>
      <w:r w:rsidRPr="00686066">
        <w:t xml:space="preserve"> непрерывного движения по ул. Залесского;</w:t>
      </w:r>
    </w:p>
    <w:p w:rsidR="004272DD" w:rsidRPr="00686066" w:rsidRDefault="004272DD" w:rsidP="004272DD">
      <w:r w:rsidRPr="00686066">
        <w:t xml:space="preserve">магистральных улиц городского значения регулируемого движения </w:t>
      </w:r>
      <w:r w:rsidRPr="00686066">
        <w:rPr>
          <w:lang w:val="en-US"/>
        </w:rPr>
        <w:t>I</w:t>
      </w:r>
      <w:r w:rsidRPr="00686066">
        <w:t xml:space="preserve"> класса по Красному проспекту, ул</w:t>
      </w:r>
      <w:r w:rsidR="00286E2C">
        <w:t xml:space="preserve">ицам </w:t>
      </w:r>
      <w:r w:rsidRPr="00686066">
        <w:t>Дуси Ковальчук</w:t>
      </w:r>
      <w:r>
        <w:t>, Богдана Хмельницкого, Бардина</w:t>
      </w:r>
      <w:r w:rsidRPr="00686066">
        <w:t>;</w:t>
      </w:r>
    </w:p>
    <w:p w:rsidR="004272DD" w:rsidRPr="00686066" w:rsidRDefault="004272DD" w:rsidP="004272DD">
      <w:r w:rsidRPr="00686066">
        <w:t>магистральных улиц районного значен</w:t>
      </w:r>
      <w:r>
        <w:t xml:space="preserve">ия по </w:t>
      </w:r>
      <w:r w:rsidRPr="00686066">
        <w:t>ул</w:t>
      </w:r>
      <w:r w:rsidR="00286E2C">
        <w:t xml:space="preserve">ицам </w:t>
      </w:r>
      <w:r w:rsidRPr="00686066">
        <w:t xml:space="preserve">Светлановской, </w:t>
      </w:r>
      <w:r>
        <w:t xml:space="preserve">Северной, </w:t>
      </w:r>
      <w:r w:rsidRPr="00686066">
        <w:t xml:space="preserve">Даргомыжского и улице с </w:t>
      </w:r>
      <w:r w:rsidRPr="006309B5">
        <w:t>проектным номером «РМ-1»;</w:t>
      </w:r>
    </w:p>
    <w:p w:rsidR="004272DD" w:rsidRPr="00686066" w:rsidRDefault="004272DD" w:rsidP="004272DD">
      <w:r w:rsidRPr="00686066">
        <w:t xml:space="preserve">улиц местного значения различных категорий: жилых улиц, улиц </w:t>
      </w:r>
      <w:r>
        <w:t xml:space="preserve">в научно-производственных, </w:t>
      </w:r>
      <w:r w:rsidRPr="00686066">
        <w:t xml:space="preserve">промышленных и коммунально-складских </w:t>
      </w:r>
      <w:r>
        <w:t>районах</w:t>
      </w:r>
      <w:r w:rsidRPr="00686066">
        <w:t>.</w:t>
      </w:r>
    </w:p>
    <w:p w:rsidR="004272DD" w:rsidRPr="00686066" w:rsidRDefault="004272DD" w:rsidP="004272DD">
      <w:r w:rsidRPr="00686066">
        <w:t xml:space="preserve">Общая протяженность УДС на расчетный срок достигнет </w:t>
      </w:r>
      <w:r>
        <w:t>18,16 </w:t>
      </w:r>
      <w:r w:rsidRPr="0047694D">
        <w:t>км</w:t>
      </w:r>
      <w:r w:rsidRPr="00686066">
        <w:t xml:space="preserve">, в том числе протяженность магистральных улиц составит </w:t>
      </w:r>
      <w:r>
        <w:t>13,94</w:t>
      </w:r>
      <w:r w:rsidRPr="0047694D">
        <w:t> км.</w:t>
      </w:r>
    </w:p>
    <w:p w:rsidR="004272DD" w:rsidRPr="00686066" w:rsidRDefault="004272DD" w:rsidP="004272DD">
      <w:r w:rsidRPr="00686066">
        <w:t>Положение установленных проектом</w:t>
      </w:r>
      <w:r>
        <w:t xml:space="preserve"> планировки</w:t>
      </w:r>
      <w:r w:rsidRPr="00686066">
        <w:t xml:space="preserve"> красных линий определяется шириной проезжей части улиц и дорог, шириной коридоров инженерно-технически</w:t>
      </w:r>
      <w:r>
        <w:t>х</w:t>
      </w:r>
      <w:r w:rsidRPr="00686066">
        <w:t xml:space="preserve"> коммуникаций, тротуаров, полос озеленения.</w:t>
      </w:r>
    </w:p>
    <w:p w:rsidR="004272DD" w:rsidRPr="00686066" w:rsidRDefault="004272DD" w:rsidP="004272DD">
      <w:r w:rsidRPr="00686066">
        <w:t>Показатели проезжей части улиц и дорог представлены в таблице 3.</w:t>
      </w:r>
    </w:p>
    <w:p w:rsidR="00286E2C" w:rsidRPr="00286E2C" w:rsidRDefault="00286E2C" w:rsidP="00286E2C">
      <w:pPr>
        <w:widowControl w:val="0"/>
        <w:spacing w:line="240" w:lineRule="exact"/>
        <w:jc w:val="right"/>
        <w:rPr>
          <w:sz w:val="8"/>
        </w:rPr>
      </w:pPr>
    </w:p>
    <w:p w:rsidR="004272DD" w:rsidRDefault="004272DD" w:rsidP="004272DD">
      <w:pPr>
        <w:jc w:val="right"/>
      </w:pPr>
      <w:r w:rsidRPr="00686066">
        <w:t>Таблица 3</w:t>
      </w:r>
    </w:p>
    <w:p w:rsidR="004272DD" w:rsidRPr="009B4852" w:rsidRDefault="004272DD" w:rsidP="004272DD">
      <w:pPr>
        <w:spacing w:line="240" w:lineRule="atLeast"/>
        <w:ind w:firstLine="0"/>
        <w:jc w:val="center"/>
        <w:rPr>
          <w:sz w:val="22"/>
        </w:rPr>
      </w:pPr>
    </w:p>
    <w:p w:rsidR="004272DD" w:rsidRDefault="004272DD" w:rsidP="004272DD">
      <w:pPr>
        <w:spacing w:line="240" w:lineRule="atLeast"/>
        <w:ind w:firstLine="0"/>
        <w:jc w:val="center"/>
      </w:pPr>
      <w:r w:rsidRPr="00686066">
        <w:t>Показатели проезжей части улиц и дорог</w:t>
      </w:r>
    </w:p>
    <w:p w:rsidR="004272DD" w:rsidRPr="009B4852" w:rsidRDefault="004272DD" w:rsidP="004272DD">
      <w:pPr>
        <w:spacing w:line="240" w:lineRule="atLeast"/>
        <w:jc w:val="center"/>
        <w:rPr>
          <w:sz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4272DD" w:rsidRPr="00686066" w:rsidTr="00322928">
        <w:trPr>
          <w:trHeight w:val="214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686066" w:rsidRDefault="004272DD" w:rsidP="00322928">
            <w:pPr>
              <w:ind w:firstLine="0"/>
              <w:jc w:val="center"/>
            </w:pPr>
            <w:r>
              <w:t>№ п/п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686066" w:rsidRDefault="004272DD" w:rsidP="00322928">
            <w:pPr>
              <w:ind w:firstLine="0"/>
              <w:jc w:val="center"/>
            </w:pPr>
            <w:r w:rsidRPr="00686066">
              <w:t>Категория улиц, дорог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686066" w:rsidRDefault="004272DD" w:rsidP="00322928">
            <w:pPr>
              <w:ind w:firstLine="0"/>
              <w:jc w:val="center"/>
            </w:pPr>
            <w:r w:rsidRPr="00686066">
              <w:t>Расчетная скорость движения, км/час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Default="004272DD" w:rsidP="00322928">
            <w:pPr>
              <w:ind w:firstLine="0"/>
              <w:jc w:val="center"/>
            </w:pPr>
            <w:r w:rsidRPr="00686066">
              <w:t>Ширина полосы движения</w:t>
            </w:r>
            <w:r>
              <w:t>,</w:t>
            </w:r>
          </w:p>
          <w:p w:rsidR="004272DD" w:rsidRPr="00686066" w:rsidRDefault="004272DD" w:rsidP="00322928">
            <w:pPr>
              <w:ind w:firstLine="0"/>
              <w:jc w:val="center"/>
            </w:pPr>
            <w:r w:rsidRPr="00686066">
              <w:t>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272DD" w:rsidRDefault="004272DD" w:rsidP="00322928">
            <w:pPr>
              <w:ind w:firstLine="0"/>
              <w:jc w:val="center"/>
            </w:pPr>
            <w:r w:rsidRPr="00686066">
              <w:t xml:space="preserve">Количество полос </w:t>
            </w:r>
          </w:p>
          <w:p w:rsidR="004272DD" w:rsidRPr="00686066" w:rsidRDefault="004272DD" w:rsidP="00322928">
            <w:pPr>
              <w:ind w:firstLine="0"/>
              <w:jc w:val="center"/>
            </w:pPr>
            <w:r w:rsidRPr="00686066">
              <w:t>движения основной проезжей части в обоих направлениях</w:t>
            </w:r>
          </w:p>
        </w:tc>
      </w:tr>
    </w:tbl>
    <w:p w:rsidR="004272DD" w:rsidRDefault="004272DD" w:rsidP="004272DD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6"/>
        <w:gridCol w:w="1701"/>
        <w:gridCol w:w="1418"/>
        <w:gridCol w:w="1559"/>
      </w:tblGrid>
      <w:tr w:rsidR="004272DD" w:rsidRPr="00E8495C" w:rsidTr="00322928">
        <w:trPr>
          <w:trHeight w:val="102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E8495C" w:rsidRDefault="004272DD" w:rsidP="00322928">
            <w:pPr>
              <w:ind w:firstLine="0"/>
              <w:jc w:val="center"/>
            </w:pPr>
            <w:r w:rsidRPr="00E8495C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E8495C" w:rsidRDefault="004272DD" w:rsidP="00322928">
            <w:pPr>
              <w:ind w:firstLine="0"/>
              <w:jc w:val="center"/>
            </w:pPr>
            <w:r w:rsidRPr="00E8495C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E8495C" w:rsidRDefault="004272DD" w:rsidP="00322928">
            <w:pPr>
              <w:ind w:firstLine="0"/>
              <w:jc w:val="center"/>
            </w:pPr>
            <w:r w:rsidRPr="00E8495C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E8495C" w:rsidRDefault="004272DD" w:rsidP="00322928">
            <w:pPr>
              <w:ind w:firstLine="0"/>
              <w:jc w:val="center"/>
            </w:pPr>
            <w:r w:rsidRPr="00E8495C"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E8495C" w:rsidRDefault="004272DD" w:rsidP="00322928">
            <w:pPr>
              <w:ind w:firstLine="0"/>
              <w:jc w:val="center"/>
            </w:pPr>
            <w:r w:rsidRPr="00E8495C">
              <w:t>5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>
              <w:t>Магистральные дороги скоростного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6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 w:rsidRPr="00D45CDF">
              <w:t>Магистральная улица</w:t>
            </w:r>
            <w:r>
              <w:t xml:space="preserve"> обще</w:t>
            </w:r>
            <w:r w:rsidRPr="00D45CDF">
              <w:t>городского значения непрерывного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4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 w:rsidRPr="00D45CDF">
              <w:t xml:space="preserve">Магистральные улицы </w:t>
            </w:r>
            <w:r>
              <w:t>обще</w:t>
            </w:r>
            <w:r w:rsidRPr="00D45CDF">
              <w:t xml:space="preserve">городского значения регулируемого движения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6</w:t>
            </w:r>
            <w:r w:rsidRPr="00686066">
              <w:t xml:space="preserve"> – </w:t>
            </w:r>
            <w:r w:rsidRPr="00D45CDF">
              <w:t>4</w:t>
            </w:r>
          </w:p>
        </w:tc>
      </w:tr>
      <w:tr w:rsidR="004272DD" w:rsidRPr="00D45CDF" w:rsidTr="00322928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 w:rsidRPr="00D45CDF">
              <w:t>Магистральные улицы районного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4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>
              <w:t>Улицы и дороги местного значения в жилой застройке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>
              <w:t>Улицы и дороги местного значения в научно-производственных, промышленных и коммунально-складских районах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2</w:t>
            </w:r>
            <w:r w:rsidRPr="00686066">
              <w:t xml:space="preserve"> – </w:t>
            </w:r>
            <w:r w:rsidRPr="00D45CDF">
              <w:t>3</w:t>
            </w:r>
          </w:p>
        </w:tc>
      </w:tr>
      <w:tr w:rsidR="004272DD" w:rsidRPr="00D45CDF" w:rsidTr="0032292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</w:pPr>
            <w:r>
              <w:t>Проезды основные</w:t>
            </w:r>
            <w:r w:rsidRPr="00D45CDF">
              <w:t xml:space="preserve"> территории Горбольницы № 1, парка «Серебряные Ключи»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3,5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2DD" w:rsidRPr="00D45CDF" w:rsidRDefault="004272DD" w:rsidP="00322928">
            <w:pPr>
              <w:ind w:firstLine="0"/>
              <w:jc w:val="center"/>
            </w:pPr>
            <w:r w:rsidRPr="00D45CDF">
              <w:t>2</w:t>
            </w:r>
          </w:p>
        </w:tc>
      </w:tr>
    </w:tbl>
    <w:p w:rsidR="004272DD" w:rsidRPr="009B4852" w:rsidRDefault="004272DD" w:rsidP="004272DD">
      <w:pPr>
        <w:rPr>
          <w:sz w:val="24"/>
        </w:rPr>
      </w:pPr>
    </w:p>
    <w:p w:rsidR="004272DD" w:rsidRPr="00686066" w:rsidRDefault="004272DD" w:rsidP="004272DD">
      <w:r w:rsidRPr="00686066">
        <w:t xml:space="preserve">Проектом </w:t>
      </w:r>
      <w:r>
        <w:t xml:space="preserve">планировки </w:t>
      </w:r>
      <w:r w:rsidRPr="00686066">
        <w:t xml:space="preserve">учитывается необходимость строительства на </w:t>
      </w:r>
      <w:r>
        <w:t xml:space="preserve">планируемой </w:t>
      </w:r>
      <w:r w:rsidRPr="00686066">
        <w:t xml:space="preserve">территории транспортных развязок, в том числе в двух уровнях, с обеспечением пропуска линии скоростного трамвая. Многоуровневые развязки предусматриваются на пересечении </w:t>
      </w:r>
      <w:r>
        <w:t>Ельцовской магистрали</w:t>
      </w:r>
      <w:r w:rsidRPr="00686066">
        <w:t xml:space="preserve"> и магистральной улицы </w:t>
      </w:r>
      <w:r>
        <w:t xml:space="preserve">общегородского значения </w:t>
      </w:r>
      <w:r w:rsidRPr="00686066">
        <w:t>непрерывного движения с городскими магистрал</w:t>
      </w:r>
      <w:r>
        <w:t>ьными улицами</w:t>
      </w:r>
      <w:r w:rsidRPr="00686066">
        <w:t>, а также на наиболее загруженных пересечениях городских магистрал</w:t>
      </w:r>
      <w:r>
        <w:t>ьных улиц</w:t>
      </w:r>
      <w:r w:rsidRPr="00686066">
        <w:t xml:space="preserve"> друг с другом.</w:t>
      </w:r>
    </w:p>
    <w:p w:rsidR="004272DD" w:rsidRPr="00686066" w:rsidRDefault="004272DD" w:rsidP="004272DD">
      <w:r w:rsidRPr="00686066">
        <w:t xml:space="preserve">Учитывается развитие Ленинской линии метрополитена в северном направлении с размещением станции </w:t>
      </w:r>
      <w:r>
        <w:t>метро Северная, н</w:t>
      </w:r>
      <w:r w:rsidRPr="00686066">
        <w:t xml:space="preserve">овая линия скоростного трамвая предусматривается вдоль </w:t>
      </w:r>
      <w:r>
        <w:t>Ельцовской магистрали.</w:t>
      </w:r>
    </w:p>
    <w:p w:rsidR="004272DD" w:rsidRPr="00686066" w:rsidRDefault="004272DD" w:rsidP="004272DD">
      <w:r w:rsidRPr="00686066">
        <w:t>Развитие автобусного сообщения предусматривается по новым магистрал</w:t>
      </w:r>
      <w:r>
        <w:t>ьным улицам</w:t>
      </w:r>
      <w:r w:rsidRPr="00686066">
        <w:t xml:space="preserve">: </w:t>
      </w:r>
      <w:r>
        <w:t>ул. Даргомыжского, ул. Бардина, ул. </w:t>
      </w:r>
      <w:r w:rsidRPr="00686066">
        <w:t>Светлановской, ул.</w:t>
      </w:r>
      <w:r>
        <w:t> </w:t>
      </w:r>
      <w:r w:rsidRPr="00686066">
        <w:t>За</w:t>
      </w:r>
      <w:r>
        <w:t xml:space="preserve">лесского, ул. Северной и улице </w:t>
      </w:r>
      <w:r w:rsidRPr="00BB169F">
        <w:t xml:space="preserve">с проектным номером </w:t>
      </w:r>
      <w:r w:rsidRPr="00A45CE6">
        <w:t>«РМ-1»</w:t>
      </w:r>
      <w:r>
        <w:t xml:space="preserve">. </w:t>
      </w:r>
      <w:r w:rsidRPr="00686066">
        <w:t xml:space="preserve">Действующие троллейбусные линии на расчетный срок сохраняются. Общая протяженность линий пассажирского транспорта всех видов </w:t>
      </w:r>
      <w:r>
        <w:t xml:space="preserve">значительно </w:t>
      </w:r>
      <w:r w:rsidRPr="00686066">
        <w:t>увеличится на расчетный срок</w:t>
      </w:r>
      <w:r>
        <w:t>.</w:t>
      </w:r>
    </w:p>
    <w:p w:rsidR="004272DD" w:rsidRPr="00686066" w:rsidRDefault="004272DD" w:rsidP="004272DD">
      <w:r w:rsidRPr="00686066">
        <w:t>Крупные транспортно-пересадочные узлы формируются в местах пересадки между наземными видами пассажирского транспорта и линиями метрополитена, платформами скоростного трамвая: на пл</w:t>
      </w:r>
      <w:r>
        <w:t xml:space="preserve">ощади </w:t>
      </w:r>
      <w:r w:rsidRPr="00686066">
        <w:t xml:space="preserve">им. Калинина, в районе </w:t>
      </w:r>
      <w:r w:rsidRPr="00B9247F">
        <w:t xml:space="preserve">станции метро </w:t>
      </w:r>
      <w:r>
        <w:t>Северная</w:t>
      </w:r>
      <w:r w:rsidRPr="00686066">
        <w:t>, на пересечении ул. Богдана Хмельницкого – ул. Дуси Ковальчук – ул. Танковой, вдоль Ельцовской линии</w:t>
      </w:r>
      <w:r>
        <w:t xml:space="preserve"> скоростного трамвая у торгово-выставочного комплекса</w:t>
      </w:r>
      <w:r w:rsidRPr="00686066">
        <w:t xml:space="preserve"> «Большая Медведица».</w:t>
      </w:r>
    </w:p>
    <w:p w:rsidR="004272DD" w:rsidRPr="00BB169F" w:rsidRDefault="004272DD" w:rsidP="004272DD">
      <w:r w:rsidRPr="00BB169F">
        <w:t xml:space="preserve">На </w:t>
      </w:r>
      <w:r>
        <w:t xml:space="preserve">планируемой </w:t>
      </w:r>
      <w:r w:rsidRPr="00BB169F">
        <w:t xml:space="preserve">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ориентируется в направлении движения к объектам массового посещения, в первую очередь – к транспортно-пересадочным узлам. Формируется пешеходный маршрут от Красного проспекта в сторону </w:t>
      </w:r>
      <w:r>
        <w:t>МБУК</w:t>
      </w:r>
      <w:r w:rsidR="00E8495C">
        <w:t xml:space="preserve"> </w:t>
      </w:r>
      <w:r>
        <w:t>ПКиО «Сосновый бор»</w:t>
      </w:r>
      <w:r w:rsidRPr="00BB169F">
        <w:t xml:space="preserve">, проходящий по улице с проектным номером </w:t>
      </w:r>
      <w:r w:rsidRPr="00A45CE6">
        <w:t xml:space="preserve">«РМ-1» и </w:t>
      </w:r>
      <w:r>
        <w:t>ул.</w:t>
      </w:r>
      <w:r w:rsidR="00E8495C">
        <w:t> </w:t>
      </w:r>
      <w:r w:rsidRPr="00A45CE6">
        <w:t>Даргомыжского.</w:t>
      </w:r>
    </w:p>
    <w:p w:rsidR="004272DD" w:rsidRDefault="004272DD" w:rsidP="004272DD">
      <w:r w:rsidRPr="00BB169F">
        <w:t xml:space="preserve">Предусматривается развитие многоуровневой системы хранения индивидуального автотранспорта. Выделяются зоны размещения многоуровневых гаражных комплексов и станций технического обслуживания (далее – СТО) городского обслуживания </w:t>
      </w:r>
      <w:r>
        <w:t>с радиусами доступности до 1500 </w:t>
      </w:r>
      <w:r w:rsidRPr="00BB169F">
        <w:t>м в условиях реконструкции без ограничения по вместимости, гаражных комплексов и СТО районного обслуживания</w:t>
      </w:r>
      <w:r>
        <w:t xml:space="preserve"> с радиусами доступности до 1500 </w:t>
      </w:r>
      <w:r w:rsidRPr="00BB169F">
        <w:t xml:space="preserve">м и вместимостью до 500 машино-мест. </w:t>
      </w:r>
    </w:p>
    <w:p w:rsidR="004272DD" w:rsidRDefault="004272DD" w:rsidP="004272DD">
      <w:r w:rsidRPr="00BB169F">
        <w:t>Автомобильные парковочные комплексы и автостоянки местного обслуживания размещаются в пределах земельных участков объектов капитального строительства. В состав проезжей части улиц местного значения, местных</w:t>
      </w:r>
      <w:r>
        <w:t xml:space="preserve"> </w:t>
      </w:r>
      <w:r w:rsidRPr="00BB169F">
        <w:t>проездов магистральных улиц включаются дополнительные полосы, используемые для временного хранения автотранспорта. Предусматривается размещение СТО индивидуального транспорта и автозаправочных станций</w:t>
      </w:r>
      <w:r>
        <w:t>.</w:t>
      </w:r>
    </w:p>
    <w:p w:rsidR="004272DD" w:rsidRDefault="004272DD" w:rsidP="004272DD">
      <w:pPr>
        <w:rPr>
          <w:b/>
        </w:rPr>
      </w:pPr>
    </w:p>
    <w:p w:rsidR="004272DD" w:rsidRDefault="004272DD" w:rsidP="00E8495C">
      <w:pPr>
        <w:ind w:firstLine="0"/>
        <w:jc w:val="center"/>
        <w:rPr>
          <w:b/>
        </w:rPr>
      </w:pPr>
      <w:r w:rsidRPr="00BB169F">
        <w:rPr>
          <w:b/>
        </w:rPr>
        <w:t>2.5. Развитие систем инженерно-технического обеспечения</w:t>
      </w:r>
    </w:p>
    <w:p w:rsidR="004272DD" w:rsidRPr="00BB169F" w:rsidRDefault="004272DD" w:rsidP="004272DD">
      <w:pPr>
        <w:ind w:firstLine="142"/>
        <w:jc w:val="center"/>
        <w:rPr>
          <w:b/>
        </w:rPr>
      </w:pPr>
    </w:p>
    <w:p w:rsidR="004272DD" w:rsidRPr="00BB169F" w:rsidRDefault="004272DD" w:rsidP="004272DD">
      <w:r w:rsidRPr="00BB169F">
        <w:t xml:space="preserve">На </w:t>
      </w:r>
      <w:r>
        <w:t xml:space="preserve">планируемой </w:t>
      </w:r>
      <w:r w:rsidRPr="00BB169F">
        <w:t xml:space="preserve">территории в настоящее время эксплуатируются </w:t>
      </w:r>
      <w:r>
        <w:t>централизованные</w:t>
      </w:r>
      <w:r w:rsidRPr="00BB169F">
        <w:t xml:space="preserve"> и местные системы инженерно-технического обеспечения.</w:t>
      </w:r>
    </w:p>
    <w:p w:rsidR="004272DD" w:rsidRDefault="004272DD" w:rsidP="004272DD">
      <w:r w:rsidRPr="00BB169F">
        <w:t xml:space="preserve">Водоснабжение осуществляется </w:t>
      </w:r>
      <w:r>
        <w:t xml:space="preserve">централизованное </w:t>
      </w:r>
      <w:r w:rsidRPr="00BB169F">
        <w:t>от сетей городского водопровода. Основные магист</w:t>
      </w:r>
      <w:r>
        <w:t xml:space="preserve">рали водоснабжения кольцевые, с тупиковыми ответвлениями </w:t>
      </w:r>
      <w:r w:rsidRPr="00BB169F">
        <w:t xml:space="preserve"> к потребителям</w:t>
      </w:r>
      <w:r w:rsidRPr="00D45CDF">
        <w:t xml:space="preserve">. </w:t>
      </w:r>
    </w:p>
    <w:p w:rsidR="004272DD" w:rsidRPr="00D45CDF" w:rsidRDefault="004272DD" w:rsidP="004272DD">
      <w:r w:rsidRPr="00D45CDF">
        <w:t xml:space="preserve">Водоотведение большей части </w:t>
      </w:r>
      <w:r>
        <w:t xml:space="preserve">планируемой </w:t>
      </w:r>
      <w:r w:rsidRPr="00D45CDF">
        <w:t>территории</w:t>
      </w:r>
      <w:r>
        <w:t xml:space="preserve"> – </w:t>
      </w:r>
      <w:r w:rsidRPr="00D45CDF">
        <w:t xml:space="preserve">централизованное. Объекты индивидуальной жилой застройки канализуются через выгребы. </w:t>
      </w:r>
    </w:p>
    <w:p w:rsidR="004272DD" w:rsidRPr="00D45CDF" w:rsidRDefault="004272DD" w:rsidP="004272DD">
      <w:r w:rsidRPr="00D45CDF">
        <w:t>Теплоснабжение</w:t>
      </w:r>
      <w:r>
        <w:t xml:space="preserve"> </w:t>
      </w:r>
      <w:r w:rsidRPr="00D45CDF">
        <w:t>потребителей осуществляется от теплоэлектроцентрал</w:t>
      </w:r>
      <w:r>
        <w:t>и (далее – ТЭЦ) ТЭЦ-4</w:t>
      </w:r>
      <w:r w:rsidRPr="00D45CDF">
        <w:t xml:space="preserve">, местных котельных на площадках </w:t>
      </w:r>
      <w:r>
        <w:t xml:space="preserve">ОАО </w:t>
      </w:r>
      <w:r w:rsidRPr="00D45CDF">
        <w:t>«</w:t>
      </w:r>
      <w:r>
        <w:t>Завод «Экран</w:t>
      </w:r>
      <w:r w:rsidRPr="00D45CDF">
        <w:t xml:space="preserve">», </w:t>
      </w:r>
      <w:r>
        <w:t>АО «Швабе-приборы»</w:t>
      </w:r>
      <w:r w:rsidRPr="00D45CDF">
        <w:t xml:space="preserve">. Магистральные тепловые сети закольцованы </w:t>
      </w:r>
      <w:r w:rsidRPr="0080453E">
        <w:t>от ТЭЦ</w:t>
      </w:r>
      <w:r>
        <w:t>-4</w:t>
      </w:r>
      <w:r w:rsidRPr="00D45CDF">
        <w:t xml:space="preserve"> и имеют перемычки с магистральными сетями котельных. Часть потребителей производственных, коммунально-складских зон и объекты индивидуального жилья отапливаются от собственных котельных. Централизованное теплоснабжение и горячее водоснабжение обеспечиваются от центральных тепловых пунктов (</w:t>
      </w:r>
      <w:r w:rsidRPr="00AC1158">
        <w:t>далее</w:t>
      </w:r>
      <w:r>
        <w:t xml:space="preserve"> – </w:t>
      </w:r>
      <w:r w:rsidRPr="00AC1158">
        <w:t>ЦТП).</w:t>
      </w:r>
    </w:p>
    <w:p w:rsidR="004272DD" w:rsidRPr="00D45CDF" w:rsidRDefault="004272DD" w:rsidP="004272DD">
      <w:r w:rsidRPr="00D45CDF">
        <w:t xml:space="preserve">Электроснабжение осуществляется от понизительных подстанций (далее – </w:t>
      </w:r>
      <w:r w:rsidRPr="00AC1158">
        <w:t>ПС)</w:t>
      </w:r>
      <w:r w:rsidR="002E06DD">
        <w:t xml:space="preserve"> </w:t>
      </w:r>
      <w:r w:rsidRPr="00D45CDF">
        <w:t>ПС-</w:t>
      </w:r>
      <w:r>
        <w:t>110 </w:t>
      </w:r>
      <w:r w:rsidRPr="00D45CDF">
        <w:t>кВ</w:t>
      </w:r>
      <w:r>
        <w:t xml:space="preserve"> «Красногорская», ПС-110 </w:t>
      </w:r>
      <w:r w:rsidRPr="00D45CDF">
        <w:t>кВ «Экран». Распределение осуществляется через распределите</w:t>
      </w:r>
      <w:r>
        <w:t>льные пункты (далее – РП) РП-10 </w:t>
      </w:r>
      <w:r w:rsidRPr="00D45CDF">
        <w:t xml:space="preserve">кВ, размещенные на </w:t>
      </w:r>
      <w:r w:rsidR="002E06DD">
        <w:t xml:space="preserve">планируемой </w:t>
      </w:r>
      <w:r w:rsidRPr="00D45CDF">
        <w:t xml:space="preserve"> и прилегающих территориях. </w:t>
      </w:r>
      <w:r>
        <w:t>Планируемую т</w:t>
      </w:r>
      <w:r w:rsidRPr="00D45CDF">
        <w:t>ерриторию, в том числе ее селитебную часть, пересекают линии электропередач возд</w:t>
      </w:r>
      <w:r>
        <w:t>ушных линий (далее − ВЛ) ВЛ-220 кВ, ВЛ-110 кВ, ВЛ-35 </w:t>
      </w:r>
      <w:r w:rsidRPr="00D45CDF">
        <w:t>кВ.</w:t>
      </w:r>
    </w:p>
    <w:p w:rsidR="004272DD" w:rsidRDefault="004272DD" w:rsidP="004272DD">
      <w:r>
        <w:t>Планируемая т</w:t>
      </w:r>
      <w:r w:rsidRPr="00D45CDF">
        <w:t xml:space="preserve">ерритория частично газифицирована. Газоснабжение осуществляется от </w:t>
      </w:r>
      <w:r w:rsidRPr="00D002EB">
        <w:t>газопроводов высокого давления, проложенных по ул. Бардина, ул. Даргомыжског</w:t>
      </w:r>
      <w:r>
        <w:t xml:space="preserve">о, ул. Северной, ул. Залесского </w:t>
      </w:r>
      <w:r w:rsidRPr="00D002EB">
        <w:t>через газо</w:t>
      </w:r>
      <w:r>
        <w:t>регуляторные</w:t>
      </w:r>
      <w:r w:rsidRPr="00D002EB">
        <w:t xml:space="preserve"> пункты (далее </w:t>
      </w:r>
      <w:r>
        <w:t>−</w:t>
      </w:r>
      <w:r w:rsidRPr="00D002EB">
        <w:t xml:space="preserve"> ГРП). </w:t>
      </w:r>
    </w:p>
    <w:p w:rsidR="004272DD" w:rsidRPr="00D45CDF" w:rsidRDefault="004272DD" w:rsidP="004272DD">
      <w:r w:rsidRPr="000A4F3D">
        <w:t>Водоотведение ливневых стоков осуществляется через закрытую систему отвода со сбросом в русло рек 1-я Ельцовка и 2-я Ельцовка. Сброс организован без предварительной очистки. Отвод стоков с территорий, застроенных многоэтажными зданиями и сооружениями, осуществляется с использованием ливневой канализации. С территории индивидуальной жилой застройки отвод стоков не организован.</w:t>
      </w:r>
    </w:p>
    <w:p w:rsidR="004272DD" w:rsidRPr="00D45CDF" w:rsidRDefault="004272DD" w:rsidP="004272DD">
      <w:r w:rsidRPr="00D45CDF">
        <w:t>Для дальнейшего развития территории, инженерного обеспечения новых объектов застройки предусмотрено размещение новых инженерных сетей и сооружений. На участках размещения двухуровневых транспортных развязок и транспортных тоннелей потребуется частичный вынос существующих инженерных сетей.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pPr>
        <w:ind w:firstLine="0"/>
        <w:jc w:val="center"/>
        <w:rPr>
          <w:b/>
        </w:rPr>
      </w:pPr>
      <w:r w:rsidRPr="00BB169F">
        <w:rPr>
          <w:b/>
        </w:rPr>
        <w:t>2.5.1. Водоснабжение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pPr>
        <w:rPr>
          <w:szCs w:val="28"/>
        </w:rPr>
      </w:pPr>
      <w:r w:rsidRPr="00742D30">
        <w:rPr>
          <w:szCs w:val="28"/>
        </w:rPr>
        <w:t xml:space="preserve">Магистральные и межквартальные сети существующих и планируемых водоводов размещаются в соответствии с </w:t>
      </w:r>
      <w:r>
        <w:rPr>
          <w:szCs w:val="28"/>
        </w:rPr>
        <w:t>постановлением мэрии города Новосибирска от 06.05.2013 № 4303 «</w:t>
      </w:r>
      <w:r w:rsidRPr="00D06A9F">
        <w:rPr>
          <w:spacing w:val="2"/>
          <w:szCs w:val="28"/>
          <w:shd w:val="clear" w:color="auto" w:fill="FFFFFF"/>
        </w:rPr>
        <w:t>Об утверждении схемы водоснабжения города Новосибирска до 2015 и до 2030 годов и схемы водоотведения города Новосибирска до 2015 и до 2030 годов</w:t>
      </w:r>
      <w:r>
        <w:rPr>
          <w:spacing w:val="2"/>
          <w:szCs w:val="28"/>
          <w:shd w:val="clear" w:color="auto" w:fill="FFFFFF"/>
        </w:rPr>
        <w:t>»</w:t>
      </w:r>
      <w:r>
        <w:rPr>
          <w:szCs w:val="28"/>
        </w:rPr>
        <w:t>.</w:t>
      </w:r>
    </w:p>
    <w:p w:rsidR="004272DD" w:rsidRPr="00742D30" w:rsidRDefault="004272DD" w:rsidP="004272DD">
      <w:pPr>
        <w:rPr>
          <w:szCs w:val="28"/>
        </w:rPr>
      </w:pPr>
      <w:r w:rsidRPr="007F6E10">
        <w:rPr>
          <w:szCs w:val="28"/>
        </w:rPr>
        <w:t>Для обеспе</w:t>
      </w:r>
      <w:r>
        <w:rPr>
          <w:szCs w:val="28"/>
        </w:rPr>
        <w:t>чения перспективного развития планируемой</w:t>
      </w:r>
      <w:r w:rsidRPr="007F6E10">
        <w:rPr>
          <w:szCs w:val="28"/>
        </w:rPr>
        <w:t xml:space="preserve"> территории необходимо выполнить строительство </w:t>
      </w:r>
      <w:r>
        <w:rPr>
          <w:szCs w:val="28"/>
        </w:rPr>
        <w:t>новых водопроводных сетей</w:t>
      </w:r>
      <w:r w:rsidRPr="00BF5C96">
        <w:rPr>
          <w:szCs w:val="28"/>
        </w:rPr>
        <w:t>:</w:t>
      </w:r>
    </w:p>
    <w:p w:rsidR="004272DD" w:rsidRPr="00A50AD5" w:rsidRDefault="004272DD" w:rsidP="004272DD">
      <w:pPr>
        <w:rPr>
          <w:szCs w:val="28"/>
        </w:rPr>
      </w:pPr>
      <w:r w:rsidRPr="00A50AD5">
        <w:rPr>
          <w:szCs w:val="28"/>
        </w:rPr>
        <w:t>Д 300 мм</w:t>
      </w:r>
      <w:r w:rsidR="00E8495C">
        <w:rPr>
          <w:szCs w:val="28"/>
        </w:rPr>
        <w:t xml:space="preserve"> по улице</w:t>
      </w:r>
      <w:r w:rsidR="00E8495C" w:rsidRPr="00A50AD5">
        <w:rPr>
          <w:szCs w:val="28"/>
        </w:rPr>
        <w:t xml:space="preserve"> </w:t>
      </w:r>
      <w:r w:rsidR="00E8495C" w:rsidRPr="00BF5C96">
        <w:rPr>
          <w:szCs w:val="28"/>
        </w:rPr>
        <w:t>с проектным номер</w:t>
      </w:r>
      <w:r w:rsidR="00E8495C">
        <w:rPr>
          <w:szCs w:val="28"/>
        </w:rPr>
        <w:t>ом</w:t>
      </w:r>
      <w:r w:rsidR="00E8495C" w:rsidRPr="00A50AD5">
        <w:rPr>
          <w:szCs w:val="28"/>
        </w:rPr>
        <w:t xml:space="preserve"> «у.п. 3»</w:t>
      </w:r>
      <w:r w:rsidRPr="00A50AD5">
        <w:rPr>
          <w:szCs w:val="28"/>
        </w:rPr>
        <w:t>;</w:t>
      </w:r>
    </w:p>
    <w:p w:rsidR="004272DD" w:rsidRPr="00A50AD5" w:rsidRDefault="004272DD" w:rsidP="004272DD">
      <w:pPr>
        <w:rPr>
          <w:szCs w:val="28"/>
        </w:rPr>
      </w:pPr>
      <w:r w:rsidRPr="00A50AD5">
        <w:rPr>
          <w:szCs w:val="28"/>
        </w:rPr>
        <w:t>Д 500 мм по ул. Д</w:t>
      </w:r>
      <w:r>
        <w:rPr>
          <w:szCs w:val="28"/>
        </w:rPr>
        <w:t>уси</w:t>
      </w:r>
      <w:r w:rsidRPr="00A50AD5">
        <w:rPr>
          <w:szCs w:val="28"/>
        </w:rPr>
        <w:t xml:space="preserve"> Ковальчук;</w:t>
      </w:r>
    </w:p>
    <w:p w:rsidR="004272DD" w:rsidRPr="00A50AD5" w:rsidRDefault="004272DD" w:rsidP="004272DD">
      <w:pPr>
        <w:rPr>
          <w:szCs w:val="28"/>
        </w:rPr>
      </w:pPr>
      <w:r w:rsidRPr="00A50AD5">
        <w:rPr>
          <w:szCs w:val="28"/>
        </w:rPr>
        <w:t>Д 200 мм по ул. Светлановск</w:t>
      </w:r>
      <w:r>
        <w:rPr>
          <w:szCs w:val="28"/>
        </w:rPr>
        <w:t>ой</w:t>
      </w:r>
      <w:r w:rsidRPr="00A50AD5">
        <w:rPr>
          <w:szCs w:val="28"/>
        </w:rPr>
        <w:t>;</w:t>
      </w:r>
    </w:p>
    <w:p w:rsidR="004272DD" w:rsidRPr="00A50AD5" w:rsidRDefault="004272DD" w:rsidP="004272DD">
      <w:pPr>
        <w:rPr>
          <w:szCs w:val="28"/>
        </w:rPr>
      </w:pPr>
      <w:r w:rsidRPr="00A50AD5">
        <w:rPr>
          <w:szCs w:val="28"/>
        </w:rPr>
        <w:t>Д 200 мм по ул. Падунск</w:t>
      </w:r>
      <w:r>
        <w:rPr>
          <w:szCs w:val="28"/>
        </w:rPr>
        <w:t>ой</w:t>
      </w:r>
      <w:r w:rsidRPr="00A50AD5">
        <w:rPr>
          <w:szCs w:val="28"/>
        </w:rPr>
        <w:t>;</w:t>
      </w:r>
    </w:p>
    <w:p w:rsidR="004272DD" w:rsidRDefault="004272DD" w:rsidP="004272DD">
      <w:pPr>
        <w:rPr>
          <w:szCs w:val="28"/>
        </w:rPr>
      </w:pPr>
      <w:r w:rsidRPr="00A50AD5">
        <w:rPr>
          <w:szCs w:val="28"/>
        </w:rPr>
        <w:t>Д 500 мм по ул. Залесского.</w:t>
      </w:r>
    </w:p>
    <w:p w:rsidR="004272DD" w:rsidRDefault="004272DD" w:rsidP="004272DD">
      <w:r>
        <w:t>Сети водопровода объединенные хозяйственно-питьевые и противопожарные. Дл</w:t>
      </w:r>
      <w:r w:rsidRPr="00BB169F">
        <w:t>я наружного пожаротушения на водопроводных сетях должны устанавливаться пожарные гидранты.</w:t>
      </w:r>
    </w:p>
    <w:p w:rsidR="004272DD" w:rsidRPr="00AF19C2" w:rsidRDefault="004272DD" w:rsidP="00E8495C">
      <w:pPr>
        <w:pStyle w:val="1"/>
        <w:shd w:val="clear" w:color="auto" w:fill="FFFFFF"/>
        <w:spacing w:before="0" w:after="0"/>
        <w:jc w:val="both"/>
        <w:textAlignment w:val="baseline"/>
        <w:rPr>
          <w:b w:val="0"/>
          <w:szCs w:val="20"/>
        </w:rPr>
      </w:pPr>
      <w:r w:rsidRPr="00FA621D">
        <w:rPr>
          <w:b w:val="0"/>
          <w:szCs w:val="20"/>
        </w:rPr>
        <w:t>Расчет водопотреб</w:t>
      </w:r>
      <w:r>
        <w:rPr>
          <w:b w:val="0"/>
          <w:szCs w:val="20"/>
        </w:rPr>
        <w:t xml:space="preserve">ления выполнен в соответствии с </w:t>
      </w:r>
      <w:r>
        <w:rPr>
          <w:rStyle w:val="docaccesstitle1"/>
          <w:b w:val="0"/>
          <w:bCs/>
        </w:rPr>
        <w:t>СП 31.13330.2012</w:t>
      </w:r>
      <w:r w:rsidR="00E8495C">
        <w:rPr>
          <w:rStyle w:val="docaccesstitle1"/>
          <w:b w:val="0"/>
          <w:bCs/>
        </w:rPr>
        <w:t xml:space="preserve"> </w:t>
      </w:r>
      <w:r w:rsidR="00E8495C">
        <w:rPr>
          <w:b w:val="0"/>
          <w:szCs w:val="20"/>
        </w:rPr>
        <w:t>«</w:t>
      </w:r>
      <w:r>
        <w:rPr>
          <w:rStyle w:val="docaccesstitle1"/>
          <w:b w:val="0"/>
          <w:bCs/>
        </w:rPr>
        <w:t>Свод правил. Водоснабжение. Наружные сети и сооружения</w:t>
      </w:r>
      <w:r w:rsidR="00E8495C">
        <w:rPr>
          <w:rStyle w:val="docaccesstitle1"/>
          <w:b w:val="0"/>
          <w:bCs/>
        </w:rPr>
        <w:t>.</w:t>
      </w:r>
      <w:r>
        <w:rPr>
          <w:rStyle w:val="docaccesstitle1"/>
          <w:b w:val="0"/>
          <w:bCs/>
        </w:rPr>
        <w:t xml:space="preserve"> </w:t>
      </w:r>
      <w:r w:rsidR="00E8495C">
        <w:rPr>
          <w:rStyle w:val="docaccesstitle1"/>
          <w:b w:val="0"/>
          <w:bCs/>
        </w:rPr>
        <w:t>А</w:t>
      </w:r>
      <w:r>
        <w:rPr>
          <w:rStyle w:val="docaccesstitle1"/>
          <w:b w:val="0"/>
          <w:bCs/>
        </w:rPr>
        <w:t>ктуализированная редакция СНиП 2.04.02 - 84 (</w:t>
      </w:r>
      <w:r w:rsidRPr="00A03219">
        <w:rPr>
          <w:b w:val="0"/>
          <w:spacing w:val="2"/>
        </w:rPr>
        <w:t xml:space="preserve">с </w:t>
      </w:r>
      <w:r w:rsidR="00E8495C">
        <w:rPr>
          <w:b w:val="0"/>
          <w:spacing w:val="2"/>
        </w:rPr>
        <w:t>и</w:t>
      </w:r>
      <w:r w:rsidRPr="00A03219">
        <w:rPr>
          <w:b w:val="0"/>
          <w:spacing w:val="2"/>
        </w:rPr>
        <w:t xml:space="preserve">зменением </w:t>
      </w:r>
      <w:r w:rsidR="00E8495C">
        <w:rPr>
          <w:b w:val="0"/>
          <w:spacing w:val="2"/>
        </w:rPr>
        <w:t>№</w:t>
      </w:r>
      <w:r w:rsidRPr="00A03219">
        <w:rPr>
          <w:b w:val="0"/>
          <w:spacing w:val="2"/>
        </w:rPr>
        <w:t xml:space="preserve"> 1, с </w:t>
      </w:r>
      <w:r w:rsidR="00E8495C">
        <w:rPr>
          <w:b w:val="0"/>
          <w:spacing w:val="2"/>
        </w:rPr>
        <w:t>п</w:t>
      </w:r>
      <w:r w:rsidRPr="00A03219">
        <w:rPr>
          <w:b w:val="0"/>
          <w:spacing w:val="2"/>
        </w:rPr>
        <w:t>оправкой)</w:t>
      </w:r>
      <w:r w:rsidR="00E8495C">
        <w:rPr>
          <w:rStyle w:val="docaccesstitle1"/>
          <w:b w:val="0"/>
          <w:bCs/>
        </w:rPr>
        <w:t>»</w:t>
      </w:r>
      <w:r>
        <w:rPr>
          <w:b w:val="0"/>
        </w:rPr>
        <w:t>.</w:t>
      </w:r>
    </w:p>
    <w:p w:rsidR="004272DD" w:rsidRPr="007F73A1" w:rsidRDefault="004272DD" w:rsidP="004272DD">
      <w:pPr>
        <w:jc w:val="left"/>
      </w:pPr>
      <w:r>
        <w:rPr>
          <w:szCs w:val="28"/>
        </w:rPr>
        <w:t xml:space="preserve">Потребление </w:t>
      </w:r>
      <w:r w:rsidRPr="003C3688">
        <w:rPr>
          <w:szCs w:val="28"/>
        </w:rPr>
        <w:t xml:space="preserve">на </w:t>
      </w:r>
      <w:r>
        <w:rPr>
          <w:szCs w:val="28"/>
        </w:rPr>
        <w:t>расчетный срок</w:t>
      </w:r>
      <w:r w:rsidRPr="003C3688">
        <w:rPr>
          <w:szCs w:val="28"/>
        </w:rPr>
        <w:t xml:space="preserve"> составит </w:t>
      </w:r>
      <w:r>
        <w:rPr>
          <w:szCs w:val="28"/>
        </w:rPr>
        <w:t>21500 куб. м/сутки.</w:t>
      </w:r>
    </w:p>
    <w:p w:rsidR="004272DD" w:rsidRDefault="004272DD" w:rsidP="004272DD">
      <w:pPr>
        <w:ind w:firstLine="0"/>
        <w:rPr>
          <w:b/>
        </w:rPr>
      </w:pPr>
    </w:p>
    <w:p w:rsidR="004272DD" w:rsidRDefault="004272DD" w:rsidP="004272DD">
      <w:pPr>
        <w:ind w:firstLine="0"/>
        <w:jc w:val="center"/>
        <w:rPr>
          <w:b/>
        </w:rPr>
      </w:pPr>
      <w:r w:rsidRPr="00BB169F">
        <w:rPr>
          <w:b/>
        </w:rPr>
        <w:t>2.5.2. Водоотведение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Pr="00742D30" w:rsidRDefault="004272DD" w:rsidP="004272DD">
      <w:pPr>
        <w:rPr>
          <w:szCs w:val="28"/>
        </w:rPr>
      </w:pPr>
      <w:r w:rsidRPr="00742D30">
        <w:rPr>
          <w:szCs w:val="28"/>
        </w:rPr>
        <w:t xml:space="preserve">Для обеспечения развития </w:t>
      </w:r>
      <w:r>
        <w:rPr>
          <w:szCs w:val="28"/>
        </w:rPr>
        <w:t xml:space="preserve">планируемой </w:t>
      </w:r>
      <w:r w:rsidRPr="00742D30">
        <w:rPr>
          <w:szCs w:val="28"/>
        </w:rPr>
        <w:t xml:space="preserve">территории согласно данным </w:t>
      </w:r>
      <w:r>
        <w:rPr>
          <w:szCs w:val="28"/>
        </w:rPr>
        <w:t xml:space="preserve">муниципального унитарного предприятия (далее – МУП) г. Новосибирска </w:t>
      </w:r>
      <w:r w:rsidRPr="00742D30">
        <w:rPr>
          <w:szCs w:val="28"/>
        </w:rPr>
        <w:t>«ГОРВОДО</w:t>
      </w:r>
      <w:r>
        <w:rPr>
          <w:szCs w:val="28"/>
        </w:rPr>
        <w:t xml:space="preserve">КАНАЛ» </w:t>
      </w:r>
      <w:r w:rsidRPr="00742D30">
        <w:rPr>
          <w:szCs w:val="28"/>
        </w:rPr>
        <w:t xml:space="preserve">предусматривается новый коллектор «Северный» </w:t>
      </w:r>
      <w:r>
        <w:rPr>
          <w:szCs w:val="28"/>
        </w:rPr>
        <w:t>Д </w:t>
      </w:r>
      <w:r w:rsidRPr="00742D30">
        <w:rPr>
          <w:szCs w:val="28"/>
        </w:rPr>
        <w:t>1500</w:t>
      </w:r>
      <w:r w:rsidR="00E8495C">
        <w:rPr>
          <w:szCs w:val="28"/>
        </w:rPr>
        <w:t xml:space="preserve"> </w:t>
      </w:r>
      <w:r>
        <w:rPr>
          <w:szCs w:val="28"/>
        </w:rPr>
        <w:t>−</w:t>
      </w:r>
      <w:r w:rsidR="00E8495C">
        <w:rPr>
          <w:szCs w:val="28"/>
        </w:rPr>
        <w:t xml:space="preserve"> </w:t>
      </w:r>
      <w:r w:rsidRPr="00742D30">
        <w:rPr>
          <w:szCs w:val="28"/>
        </w:rPr>
        <w:t>1000</w:t>
      </w:r>
      <w:r>
        <w:rPr>
          <w:szCs w:val="28"/>
        </w:rPr>
        <w:t> </w:t>
      </w:r>
      <w:r w:rsidRPr="00742D30">
        <w:rPr>
          <w:szCs w:val="28"/>
        </w:rPr>
        <w:t>мм от коллектора</w:t>
      </w:r>
      <w:r>
        <w:rPr>
          <w:szCs w:val="28"/>
        </w:rPr>
        <w:t xml:space="preserve"> Д </w:t>
      </w:r>
      <w:r w:rsidRPr="00742D30">
        <w:rPr>
          <w:szCs w:val="28"/>
        </w:rPr>
        <w:t>800</w:t>
      </w:r>
      <w:r>
        <w:rPr>
          <w:szCs w:val="28"/>
        </w:rPr>
        <w:t xml:space="preserve"> мм </w:t>
      </w:r>
      <w:r w:rsidRPr="00742D30">
        <w:rPr>
          <w:szCs w:val="28"/>
        </w:rPr>
        <w:t>на ул.</w:t>
      </w:r>
      <w:r>
        <w:rPr>
          <w:szCs w:val="28"/>
        </w:rPr>
        <w:t> </w:t>
      </w:r>
      <w:r w:rsidRPr="00742D30">
        <w:rPr>
          <w:szCs w:val="28"/>
        </w:rPr>
        <w:t xml:space="preserve">Тюленина до коллектора </w:t>
      </w:r>
      <w:r>
        <w:rPr>
          <w:szCs w:val="28"/>
        </w:rPr>
        <w:t>Д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>
        <w:rPr>
          <w:szCs w:val="28"/>
        </w:rPr>
        <w:t>ой</w:t>
      </w:r>
      <w:r w:rsidRPr="00742D30">
        <w:rPr>
          <w:szCs w:val="28"/>
        </w:rPr>
        <w:t xml:space="preserve">. Размещение коллектора предусмотрено вдоль перспективной </w:t>
      </w:r>
      <w:r>
        <w:rPr>
          <w:szCs w:val="28"/>
        </w:rPr>
        <w:t>магистральной дороги скоростного движения</w:t>
      </w:r>
      <w:r w:rsidRPr="00742D30">
        <w:rPr>
          <w:szCs w:val="28"/>
        </w:rPr>
        <w:t xml:space="preserve"> в долине р</w:t>
      </w:r>
      <w:r>
        <w:rPr>
          <w:szCs w:val="28"/>
        </w:rPr>
        <w:t>еки </w:t>
      </w:r>
      <w:r w:rsidRPr="00742D30">
        <w:rPr>
          <w:szCs w:val="28"/>
        </w:rPr>
        <w:t>2-я Ельцовка со стороны смежно</w:t>
      </w:r>
      <w:r>
        <w:rPr>
          <w:szCs w:val="28"/>
        </w:rPr>
        <w:t>й</w:t>
      </w:r>
      <w:r w:rsidRPr="00742D30">
        <w:rPr>
          <w:szCs w:val="28"/>
        </w:rPr>
        <w:t xml:space="preserve"> планир</w:t>
      </w:r>
      <w:r>
        <w:rPr>
          <w:szCs w:val="28"/>
        </w:rPr>
        <w:t>уемой территории</w:t>
      </w:r>
      <w:r w:rsidRPr="00742D30">
        <w:rPr>
          <w:szCs w:val="28"/>
        </w:rPr>
        <w:t>. На планируемой территории размещается участок присоединения нового коллектора в районе пересечения ул.</w:t>
      </w:r>
      <w:r>
        <w:rPr>
          <w:szCs w:val="28"/>
        </w:rPr>
        <w:t> </w:t>
      </w:r>
      <w:r w:rsidRPr="00742D30">
        <w:rPr>
          <w:szCs w:val="28"/>
        </w:rPr>
        <w:t>Северн</w:t>
      </w:r>
      <w:r>
        <w:rPr>
          <w:szCs w:val="28"/>
        </w:rPr>
        <w:t>ой</w:t>
      </w:r>
      <w:r w:rsidRPr="00742D30">
        <w:rPr>
          <w:szCs w:val="28"/>
        </w:rPr>
        <w:t xml:space="preserve"> и Красн</w:t>
      </w:r>
      <w:r>
        <w:rPr>
          <w:szCs w:val="28"/>
        </w:rPr>
        <w:t>ого</w:t>
      </w:r>
      <w:r w:rsidRPr="00742D30">
        <w:rPr>
          <w:szCs w:val="28"/>
        </w:rPr>
        <w:t xml:space="preserve"> проспект</w:t>
      </w:r>
      <w:r>
        <w:rPr>
          <w:szCs w:val="28"/>
        </w:rPr>
        <w:t>а</w:t>
      </w:r>
      <w:r w:rsidRPr="00742D30">
        <w:rPr>
          <w:szCs w:val="28"/>
        </w:rPr>
        <w:t xml:space="preserve"> к коллектору</w:t>
      </w:r>
      <w:r>
        <w:rPr>
          <w:szCs w:val="28"/>
        </w:rPr>
        <w:t xml:space="preserve"> Д </w:t>
      </w:r>
      <w:r w:rsidRPr="00742D30">
        <w:rPr>
          <w:szCs w:val="28"/>
        </w:rPr>
        <w:t>1840</w:t>
      </w:r>
      <w:r>
        <w:rPr>
          <w:szCs w:val="28"/>
        </w:rPr>
        <w:t> </w:t>
      </w:r>
      <w:r w:rsidRPr="00742D30">
        <w:rPr>
          <w:szCs w:val="28"/>
        </w:rPr>
        <w:t>мм</w:t>
      </w:r>
      <w:r>
        <w:rPr>
          <w:szCs w:val="28"/>
        </w:rPr>
        <w:t>.</w:t>
      </w:r>
      <w:r w:rsidRPr="00742D30">
        <w:rPr>
          <w:szCs w:val="28"/>
        </w:rPr>
        <w:t xml:space="preserve"> Дополнительно предусмотрен коллек</w:t>
      </w:r>
      <w:r>
        <w:rPr>
          <w:szCs w:val="28"/>
        </w:rPr>
        <w:t>тор Д </w:t>
      </w:r>
      <w:r w:rsidRPr="00742D30">
        <w:rPr>
          <w:szCs w:val="28"/>
        </w:rPr>
        <w:t>800</w:t>
      </w:r>
      <w:r>
        <w:rPr>
          <w:szCs w:val="28"/>
        </w:rPr>
        <w:t> </w:t>
      </w:r>
      <w:r w:rsidRPr="00742D30">
        <w:rPr>
          <w:szCs w:val="28"/>
        </w:rPr>
        <w:t>мм по ул. Серебряные Ключи (</w:t>
      </w:r>
      <w:r>
        <w:rPr>
          <w:szCs w:val="28"/>
        </w:rPr>
        <w:t>ул. 1-я Клиническая) от коллектора Д 600 </w:t>
      </w:r>
      <w:r w:rsidRPr="00742D30">
        <w:rPr>
          <w:szCs w:val="28"/>
        </w:rPr>
        <w:t>мм по ул.</w:t>
      </w:r>
      <w:r>
        <w:rPr>
          <w:szCs w:val="28"/>
        </w:rPr>
        <w:t> </w:t>
      </w:r>
      <w:r w:rsidRPr="00742D30">
        <w:rPr>
          <w:szCs w:val="28"/>
        </w:rPr>
        <w:t xml:space="preserve">Кузьмы Минина до шахтного коллектора </w:t>
      </w:r>
      <w:r>
        <w:rPr>
          <w:szCs w:val="28"/>
        </w:rPr>
        <w:t>Д</w:t>
      </w:r>
      <w:r w:rsidRPr="00742D30">
        <w:rPr>
          <w:szCs w:val="28"/>
        </w:rPr>
        <w:t> 1500</w:t>
      </w:r>
      <w:r>
        <w:rPr>
          <w:szCs w:val="28"/>
        </w:rPr>
        <w:t> </w:t>
      </w:r>
      <w:r w:rsidRPr="00742D30">
        <w:rPr>
          <w:szCs w:val="28"/>
        </w:rPr>
        <w:t>мм по ул. Залесского. Канализование</w:t>
      </w:r>
      <w:r>
        <w:rPr>
          <w:szCs w:val="28"/>
        </w:rPr>
        <w:t xml:space="preserve"> планируемой </w:t>
      </w:r>
      <w:r w:rsidRPr="00742D30">
        <w:rPr>
          <w:szCs w:val="28"/>
        </w:rPr>
        <w:t>территории выполняется в существующие и проектируемые кол</w:t>
      </w:r>
      <w:r>
        <w:rPr>
          <w:szCs w:val="28"/>
        </w:rPr>
        <w:t>лекторы Д </w:t>
      </w:r>
      <w:r w:rsidRPr="00742D30">
        <w:rPr>
          <w:szCs w:val="28"/>
        </w:rPr>
        <w:t>500</w:t>
      </w:r>
      <w:r w:rsidR="00E8495C">
        <w:rPr>
          <w:szCs w:val="28"/>
        </w:rPr>
        <w:t xml:space="preserve"> </w:t>
      </w:r>
      <w:r>
        <w:t>−</w:t>
      </w:r>
      <w:r w:rsidR="00E8495C">
        <w:t xml:space="preserve"> </w:t>
      </w:r>
      <w:r w:rsidRPr="00742D30">
        <w:rPr>
          <w:szCs w:val="28"/>
        </w:rPr>
        <w:t xml:space="preserve">1500 мм. </w:t>
      </w:r>
    </w:p>
    <w:p w:rsidR="004272DD" w:rsidRDefault="004272DD" w:rsidP="004272DD">
      <w:pPr>
        <w:rPr>
          <w:szCs w:val="28"/>
        </w:rPr>
      </w:pPr>
      <w:r w:rsidRPr="003C3688">
        <w:rPr>
          <w:szCs w:val="28"/>
        </w:rPr>
        <w:t>Расчетное количество сточных вод п</w:t>
      </w:r>
      <w:r>
        <w:rPr>
          <w:szCs w:val="28"/>
        </w:rPr>
        <w:t>лан</w:t>
      </w:r>
      <w:r w:rsidRPr="003C3688">
        <w:rPr>
          <w:szCs w:val="28"/>
        </w:rPr>
        <w:t>ируемой территории принимается равным расчетному количеству водопотребления без учета объемов воды, расходуемых на пожар и полив территории.</w:t>
      </w:r>
    </w:p>
    <w:p w:rsidR="004272DD" w:rsidRPr="003C3688" w:rsidRDefault="004272DD" w:rsidP="00E8495C">
      <w:pPr>
        <w:rPr>
          <w:szCs w:val="28"/>
        </w:rPr>
      </w:pPr>
      <w:r w:rsidRPr="003C3688">
        <w:rPr>
          <w:szCs w:val="28"/>
        </w:rPr>
        <w:t>При этом расход хозяйственно-бытовых стоков составит</w:t>
      </w:r>
      <w:r w:rsidR="00E8495C">
        <w:rPr>
          <w:szCs w:val="28"/>
        </w:rPr>
        <w:t xml:space="preserve"> </w:t>
      </w:r>
      <w:r w:rsidRPr="003C3688">
        <w:rPr>
          <w:szCs w:val="28"/>
        </w:rPr>
        <w:t xml:space="preserve">на расчетный срок </w:t>
      </w:r>
      <w:r>
        <w:rPr>
          <w:szCs w:val="28"/>
        </w:rPr>
        <w:t>19302 куб. м/</w:t>
      </w:r>
      <w:r w:rsidRPr="003C3688">
        <w:rPr>
          <w:szCs w:val="28"/>
        </w:rPr>
        <w:t>сут</w:t>
      </w:r>
      <w:r>
        <w:rPr>
          <w:szCs w:val="28"/>
        </w:rPr>
        <w:t>ки</w:t>
      </w:r>
      <w:r w:rsidRPr="003C3688">
        <w:rPr>
          <w:szCs w:val="28"/>
        </w:rPr>
        <w:t>.</w:t>
      </w:r>
    </w:p>
    <w:p w:rsidR="004272DD" w:rsidRPr="000E00CB" w:rsidRDefault="004272DD" w:rsidP="004272DD">
      <w:pPr>
        <w:jc w:val="left"/>
        <w:rPr>
          <w:b/>
          <w:i/>
          <w:szCs w:val="28"/>
        </w:rPr>
      </w:pPr>
    </w:p>
    <w:p w:rsidR="004272DD" w:rsidRDefault="004272DD" w:rsidP="004272DD">
      <w:pPr>
        <w:ind w:firstLine="0"/>
        <w:jc w:val="center"/>
        <w:rPr>
          <w:b/>
        </w:rPr>
      </w:pPr>
      <w:r w:rsidRPr="00BB169F">
        <w:rPr>
          <w:b/>
        </w:rPr>
        <w:t>2.5.3. Теплоснабжение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Pr="0073196A" w:rsidRDefault="004272DD" w:rsidP="004272DD">
      <w:pPr>
        <w:shd w:val="clear" w:color="auto" w:fill="FFFFFF"/>
        <w:tabs>
          <w:tab w:val="left" w:pos="1472"/>
          <w:tab w:val="left" w:pos="6249"/>
          <w:tab w:val="left" w:pos="8787"/>
        </w:tabs>
        <w:rPr>
          <w:szCs w:val="28"/>
        </w:rPr>
      </w:pPr>
      <w:r w:rsidRPr="0073196A">
        <w:rPr>
          <w:szCs w:val="28"/>
        </w:rPr>
        <w:t>Предусмотрена централизованная система теплоснабжения сохраняемых и проектируемых зданий планир</w:t>
      </w:r>
      <w:r>
        <w:rPr>
          <w:szCs w:val="28"/>
        </w:rPr>
        <w:t>уемой территории</w:t>
      </w:r>
      <w:r w:rsidRPr="0073196A">
        <w:rPr>
          <w:szCs w:val="28"/>
        </w:rPr>
        <w:t xml:space="preserve"> от существующих источников тепла ТЭЦ-4, сохраняемой котельной </w:t>
      </w:r>
      <w:r>
        <w:rPr>
          <w:szCs w:val="28"/>
        </w:rPr>
        <w:t>закрытого акционерного общества (далее –</w:t>
      </w:r>
      <w:r w:rsidR="00450037">
        <w:rPr>
          <w:szCs w:val="28"/>
        </w:rPr>
        <w:t xml:space="preserve"> </w:t>
      </w:r>
      <w:r>
        <w:rPr>
          <w:szCs w:val="28"/>
        </w:rPr>
        <w:t xml:space="preserve">ЗАО) </w:t>
      </w:r>
      <w:r w:rsidRPr="00E23A3E">
        <w:rPr>
          <w:szCs w:val="28"/>
        </w:rPr>
        <w:t>«Экран-Энергия»</w:t>
      </w:r>
      <w:r w:rsidRPr="0073196A">
        <w:rPr>
          <w:szCs w:val="28"/>
        </w:rPr>
        <w:t>.</w:t>
      </w:r>
    </w:p>
    <w:p w:rsidR="004272DD" w:rsidRDefault="004272DD" w:rsidP="004272DD">
      <w:pPr>
        <w:shd w:val="clear" w:color="auto" w:fill="FFFFFF"/>
        <w:rPr>
          <w:szCs w:val="28"/>
        </w:rPr>
      </w:pPr>
      <w:r w:rsidRPr="0073196A">
        <w:rPr>
          <w:szCs w:val="28"/>
        </w:rPr>
        <w:t>Теплоснабжение кварталов с сохраняемой застройкой предусматривается от существующих ЦТП. В кварталах с застройкой, где дополнительно к существующим объектам строится незначительное количество домов (уплотняющая застройка), теплоснабжение будет осуществляться от существующих ЦТП, подлежащих реконструкции с установкой дополнительного оборудования. В кварталах новой застройки предусматривается размещение новых ЦТП. Для этого от магистральных тепловых сетей выполняются ответвления с диаметром трубопроводов 2</w:t>
      </w:r>
      <w:r>
        <w:rPr>
          <w:szCs w:val="28"/>
        </w:rPr>
        <w:t> </w:t>
      </w:r>
      <w:r w:rsidRPr="0073196A">
        <w:rPr>
          <w:szCs w:val="28"/>
        </w:rPr>
        <w:t>х</w:t>
      </w:r>
      <w:r>
        <w:rPr>
          <w:szCs w:val="28"/>
        </w:rPr>
        <w:t> </w:t>
      </w:r>
      <w:r>
        <w:rPr>
          <w:szCs w:val="28"/>
          <w:lang w:eastAsia="en-US"/>
        </w:rPr>
        <w:t>Д </w:t>
      </w:r>
      <w:r w:rsidRPr="0073196A">
        <w:rPr>
          <w:szCs w:val="28"/>
          <w:lang w:eastAsia="en-US"/>
        </w:rPr>
        <w:t>150 (</w:t>
      </w:r>
      <w:r w:rsidRPr="0073196A">
        <w:rPr>
          <w:szCs w:val="28"/>
        </w:rPr>
        <w:t>2</w:t>
      </w:r>
      <w:r>
        <w:rPr>
          <w:szCs w:val="28"/>
        </w:rPr>
        <w:t> </w:t>
      </w:r>
      <w:r w:rsidRPr="0073196A">
        <w:rPr>
          <w:szCs w:val="28"/>
        </w:rPr>
        <w:t>х</w:t>
      </w:r>
      <w:r>
        <w:rPr>
          <w:szCs w:val="28"/>
        </w:rPr>
        <w:t> </w:t>
      </w:r>
      <w:r>
        <w:rPr>
          <w:szCs w:val="28"/>
          <w:lang w:eastAsia="en-US"/>
        </w:rPr>
        <w:t>Д </w:t>
      </w:r>
      <w:r w:rsidRPr="0073196A">
        <w:rPr>
          <w:szCs w:val="28"/>
          <w:lang w:eastAsia="en-US"/>
        </w:rPr>
        <w:t xml:space="preserve">250) </w:t>
      </w:r>
      <w:r>
        <w:rPr>
          <w:szCs w:val="28"/>
        </w:rPr>
        <w:t>мм</w:t>
      </w:r>
      <w:r w:rsidRPr="0073196A">
        <w:rPr>
          <w:szCs w:val="28"/>
        </w:rPr>
        <w:t xml:space="preserve"> для подключения проектируемых ЦТП.</w:t>
      </w:r>
    </w:p>
    <w:p w:rsidR="004272DD" w:rsidRPr="000A0B6F" w:rsidRDefault="004272DD" w:rsidP="004272DD">
      <w:pPr>
        <w:shd w:val="clear" w:color="auto" w:fill="FFFFFF"/>
        <w:rPr>
          <w:szCs w:val="28"/>
        </w:rPr>
      </w:pPr>
      <w:r w:rsidRPr="000A0B6F">
        <w:rPr>
          <w:szCs w:val="28"/>
        </w:rPr>
        <w:t>Предусматриваются следующие направления развития сетей теплоснабжения:</w:t>
      </w:r>
    </w:p>
    <w:p w:rsidR="004272DD" w:rsidRPr="000A0B6F" w:rsidRDefault="004272DD" w:rsidP="004272DD">
      <w:pPr>
        <w:shd w:val="clear" w:color="auto" w:fill="FFFFFF"/>
        <w:rPr>
          <w:szCs w:val="28"/>
        </w:rPr>
      </w:pPr>
      <w:r w:rsidRPr="000A0B6F">
        <w:rPr>
          <w:szCs w:val="28"/>
        </w:rPr>
        <w:t xml:space="preserve">реконструкция участков теплотрасс с увеличением диаметра с 2 Д 500 мм до 2 Д 700 мм по </w:t>
      </w:r>
      <w:r>
        <w:rPr>
          <w:szCs w:val="28"/>
        </w:rPr>
        <w:t>ул. Залесского и ул. Каунасской,</w:t>
      </w:r>
      <w:r w:rsidRPr="000A0B6F">
        <w:rPr>
          <w:szCs w:val="28"/>
        </w:rPr>
        <w:t xml:space="preserve"> с 2 Д 300 – 400 мм до 2 Д 700 мм по ул. Шевцовой;</w:t>
      </w:r>
    </w:p>
    <w:p w:rsidR="004272DD" w:rsidRPr="000A0B6F" w:rsidRDefault="004272DD" w:rsidP="004272DD">
      <w:pPr>
        <w:shd w:val="clear" w:color="auto" w:fill="FFFFFF"/>
        <w:rPr>
          <w:szCs w:val="28"/>
        </w:rPr>
      </w:pPr>
      <w:r w:rsidRPr="000A0B6F">
        <w:rPr>
          <w:szCs w:val="28"/>
        </w:rPr>
        <w:t>строительство участков теплотрасс 2 Д 300 мм по ул. Богдана Хмельницкого</w:t>
      </w:r>
      <w:r>
        <w:rPr>
          <w:szCs w:val="28"/>
        </w:rPr>
        <w:t>,</w:t>
      </w:r>
      <w:r w:rsidRPr="000A0B6F">
        <w:rPr>
          <w:szCs w:val="28"/>
        </w:rPr>
        <w:t xml:space="preserve"> прямых и обратных трубопроводов Д 300 мм, а также 2 Д 1000 мм по ул. Бардина;</w:t>
      </w:r>
    </w:p>
    <w:p w:rsidR="004272DD" w:rsidRDefault="004272DD" w:rsidP="004272DD">
      <w:pPr>
        <w:shd w:val="clear" w:color="auto" w:fill="FFFFFF"/>
        <w:rPr>
          <w:szCs w:val="28"/>
        </w:rPr>
      </w:pPr>
      <w:r w:rsidRPr="000A0B6F">
        <w:rPr>
          <w:szCs w:val="28"/>
        </w:rPr>
        <w:t>перекладка участка теплотрассы 2 Д 700 мм в общий проходной канал городских сетей по ул. Залесского;</w:t>
      </w:r>
    </w:p>
    <w:p w:rsidR="004272DD" w:rsidRPr="0073196A" w:rsidRDefault="004272DD" w:rsidP="004272DD">
      <w:pPr>
        <w:shd w:val="clear" w:color="auto" w:fill="FFFFFF"/>
        <w:rPr>
          <w:szCs w:val="28"/>
        </w:rPr>
      </w:pPr>
      <w:r w:rsidRPr="00E23A3E">
        <w:rPr>
          <w:szCs w:val="28"/>
        </w:rPr>
        <w:t xml:space="preserve">предусмотреть модернизацию существующей </w:t>
      </w:r>
      <w:r>
        <w:rPr>
          <w:szCs w:val="28"/>
        </w:rPr>
        <w:t xml:space="preserve">газовой </w:t>
      </w:r>
      <w:r w:rsidRPr="00E23A3E">
        <w:rPr>
          <w:szCs w:val="28"/>
        </w:rPr>
        <w:t>котельной ЗАО «Экран-Энергия» до проектируемых мощностей.</w:t>
      </w:r>
    </w:p>
    <w:p w:rsidR="004272DD" w:rsidRPr="0026008D" w:rsidRDefault="004272DD" w:rsidP="004272DD">
      <w:pPr>
        <w:rPr>
          <w:szCs w:val="28"/>
        </w:rPr>
      </w:pPr>
      <w:r w:rsidRPr="0073196A">
        <w:rPr>
          <w:szCs w:val="28"/>
        </w:rPr>
        <w:t xml:space="preserve">Тепловые нагрузки на отопление, вентиляцию и горячее водоснабжение жилых и общественных зданий определены на основании норм проектирования, климатических условий по укрупненным показателям в зависимости от величины общей площади зданий и сооружений </w:t>
      </w:r>
      <w:r w:rsidRPr="0026008D">
        <w:rPr>
          <w:szCs w:val="28"/>
        </w:rPr>
        <w:t xml:space="preserve">согласно </w:t>
      </w:r>
      <w:r w:rsidRPr="00AB7F44">
        <w:rPr>
          <w:szCs w:val="28"/>
        </w:rPr>
        <w:t xml:space="preserve">СП 124.13330.2012 </w:t>
      </w:r>
      <w:r w:rsidR="00450037">
        <w:rPr>
          <w:szCs w:val="28"/>
        </w:rPr>
        <w:t>«</w:t>
      </w:r>
      <w:r>
        <w:rPr>
          <w:szCs w:val="28"/>
        </w:rPr>
        <w:t xml:space="preserve">Свод правил </w:t>
      </w:r>
      <w:r w:rsidRPr="00AB7F44">
        <w:rPr>
          <w:szCs w:val="28"/>
        </w:rPr>
        <w:t>Тепловые сети</w:t>
      </w:r>
      <w:r>
        <w:rPr>
          <w:szCs w:val="28"/>
        </w:rPr>
        <w:t>. Актуализированная редакция СНиП 41-02-2003</w:t>
      </w:r>
      <w:r w:rsidRPr="00AB7F44">
        <w:rPr>
          <w:szCs w:val="28"/>
        </w:rPr>
        <w:t>».</w:t>
      </w:r>
    </w:p>
    <w:p w:rsidR="004272DD" w:rsidRPr="003C3688" w:rsidRDefault="004272DD" w:rsidP="004272DD">
      <w:pPr>
        <w:rPr>
          <w:szCs w:val="28"/>
        </w:rPr>
      </w:pPr>
      <w:r w:rsidRPr="003C3688">
        <w:rPr>
          <w:szCs w:val="28"/>
        </w:rPr>
        <w:t xml:space="preserve">Потребление тепла на расчетный срок составит </w:t>
      </w:r>
      <w:r>
        <w:rPr>
          <w:szCs w:val="28"/>
        </w:rPr>
        <w:t>235,6</w:t>
      </w:r>
      <w:r w:rsidRPr="003C3688">
        <w:rPr>
          <w:szCs w:val="28"/>
        </w:rPr>
        <w:t> Гкал/час (</w:t>
      </w:r>
      <w:r>
        <w:rPr>
          <w:szCs w:val="28"/>
        </w:rPr>
        <w:t>274,0</w:t>
      </w:r>
      <w:r w:rsidRPr="003C3688">
        <w:rPr>
          <w:szCs w:val="28"/>
        </w:rPr>
        <w:t> МВт).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pPr>
        <w:ind w:firstLine="0"/>
        <w:jc w:val="center"/>
        <w:rPr>
          <w:b/>
        </w:rPr>
      </w:pPr>
      <w:r>
        <w:rPr>
          <w:b/>
        </w:rPr>
        <w:t>2</w:t>
      </w:r>
      <w:r w:rsidRPr="00BB169F">
        <w:rPr>
          <w:b/>
        </w:rPr>
        <w:t>.5.4. Газоснабжение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Природный газ планируется использовать на следующие нужды: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отопление и нужды коммунально-бытовых и промышленных потребителей;</w:t>
      </w:r>
    </w:p>
    <w:p w:rsidR="004272DD" w:rsidRPr="00636B95" w:rsidRDefault="004272DD" w:rsidP="004272DD">
      <w:pPr>
        <w:pStyle w:val="S2"/>
        <w:spacing w:line="240" w:lineRule="auto"/>
        <w:ind w:left="709" w:firstLine="0"/>
        <w:rPr>
          <w:sz w:val="28"/>
          <w:szCs w:val="28"/>
        </w:rPr>
      </w:pPr>
      <w:r w:rsidRPr="00636B95">
        <w:rPr>
          <w:sz w:val="28"/>
          <w:szCs w:val="28"/>
        </w:rPr>
        <w:t>приготовление пищи (газовые плиты) в жилых домах не выше 10 эт</w:t>
      </w:r>
      <w:r>
        <w:rPr>
          <w:sz w:val="28"/>
          <w:szCs w:val="28"/>
        </w:rPr>
        <w:t>ажей.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Проектируемые газопроводы высокого давления подключаются к существующей газораспределительной сети города Новосибирска.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Система газоснабжения проектом принята смешанная, состоящая из кольцевых и тупиковых газопроводов.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По числу ступеней давления система газоснабжения – двухступенчатая.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Характеристика проектируемых газопроводов: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вид транспортируемого газа – природный;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давление газа – низкое 0,003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МПа и высокое (II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>категории) 0,6</w:t>
      </w:r>
      <w:r>
        <w:rPr>
          <w:sz w:val="28"/>
          <w:szCs w:val="28"/>
        </w:rPr>
        <w:t> </w:t>
      </w:r>
      <w:r w:rsidRPr="00636B95">
        <w:rPr>
          <w:sz w:val="28"/>
          <w:szCs w:val="28"/>
        </w:rPr>
        <w:t>МПа;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размещение относительно земли – подземное, надземное;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назначение в системе газораспределения – распределительные;</w:t>
      </w:r>
    </w:p>
    <w:p w:rsidR="004272DD" w:rsidRPr="00636B95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принцип построения (распределительные газопроводы) – кольцевые, тупиковые;</w:t>
      </w:r>
    </w:p>
    <w:p w:rsidR="004272DD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материал: газопроводы высокого давления – сталь, газопроводы низкого давления – сталь, полиэтилен.</w:t>
      </w:r>
    </w:p>
    <w:p w:rsidR="004272DD" w:rsidRPr="003C3688" w:rsidRDefault="004272DD" w:rsidP="00450037">
      <w:pPr>
        <w:ind w:firstLine="708"/>
        <w:rPr>
          <w:szCs w:val="28"/>
        </w:rPr>
      </w:pPr>
      <w:r w:rsidRPr="00636B95">
        <w:rPr>
          <w:szCs w:val="28"/>
        </w:rPr>
        <w:t>Расход природного газа для снабжения коммунальных и промышленных потреби</w:t>
      </w:r>
      <w:r>
        <w:rPr>
          <w:szCs w:val="28"/>
        </w:rPr>
        <w:t>телей</w:t>
      </w:r>
      <w:r w:rsidR="00450037">
        <w:rPr>
          <w:szCs w:val="28"/>
        </w:rPr>
        <w:t xml:space="preserve"> на </w:t>
      </w:r>
      <w:r w:rsidRPr="003C3688">
        <w:rPr>
          <w:szCs w:val="28"/>
        </w:rPr>
        <w:t xml:space="preserve">расчетный срок составит </w:t>
      </w:r>
      <w:r>
        <w:rPr>
          <w:szCs w:val="28"/>
        </w:rPr>
        <w:t>16</w:t>
      </w:r>
      <w:r w:rsidRPr="003C3688">
        <w:rPr>
          <w:szCs w:val="28"/>
        </w:rPr>
        <w:t>830 куб. м/</w:t>
      </w:r>
      <w:r>
        <w:rPr>
          <w:szCs w:val="28"/>
        </w:rPr>
        <w:t>час (65148 тыс. куб. м/</w:t>
      </w:r>
      <w:r w:rsidRPr="003C3688">
        <w:rPr>
          <w:szCs w:val="28"/>
        </w:rPr>
        <w:t>год).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pPr>
        <w:ind w:firstLine="0"/>
        <w:jc w:val="center"/>
        <w:rPr>
          <w:b/>
        </w:rPr>
      </w:pPr>
      <w:r w:rsidRPr="00BB169F">
        <w:rPr>
          <w:b/>
        </w:rPr>
        <w:t>2.5.5. Электроснабжение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Pr="002F79C4" w:rsidRDefault="004272DD" w:rsidP="004272DD">
      <w:pPr>
        <w:rPr>
          <w:szCs w:val="28"/>
        </w:rPr>
      </w:pPr>
      <w:r>
        <w:rPr>
          <w:szCs w:val="28"/>
        </w:rPr>
        <w:t>Э</w:t>
      </w:r>
      <w:r w:rsidRPr="00636B95">
        <w:rPr>
          <w:szCs w:val="28"/>
        </w:rPr>
        <w:t>лектроснабжени</w:t>
      </w:r>
      <w:r>
        <w:rPr>
          <w:szCs w:val="28"/>
        </w:rPr>
        <w:t>е</w:t>
      </w:r>
      <w:r w:rsidR="00CD2E91">
        <w:rPr>
          <w:szCs w:val="28"/>
        </w:rPr>
        <w:t xml:space="preserve"> </w:t>
      </w:r>
      <w:r>
        <w:rPr>
          <w:szCs w:val="28"/>
        </w:rPr>
        <w:t xml:space="preserve">планируемой территории </w:t>
      </w:r>
      <w:r w:rsidRPr="00636B95">
        <w:rPr>
          <w:szCs w:val="28"/>
        </w:rPr>
        <w:t>представляет собой самостоятельную систему, запитанную от существующих РП 10кВ, которые в свою очередь получают питание отПС</w:t>
      </w:r>
      <w:r>
        <w:rPr>
          <w:szCs w:val="28"/>
        </w:rPr>
        <w:t> </w:t>
      </w:r>
      <w:r w:rsidRPr="00636B95">
        <w:rPr>
          <w:szCs w:val="28"/>
        </w:rPr>
        <w:t>110кВ «Красногорская», ведомственной ПС</w:t>
      </w:r>
      <w:r>
        <w:rPr>
          <w:szCs w:val="28"/>
        </w:rPr>
        <w:t> </w:t>
      </w:r>
      <w:r w:rsidRPr="00636B95">
        <w:rPr>
          <w:szCs w:val="28"/>
        </w:rPr>
        <w:t>110 кВ «Экран» ОАО «</w:t>
      </w:r>
      <w:r>
        <w:rPr>
          <w:szCs w:val="28"/>
        </w:rPr>
        <w:t>З</w:t>
      </w:r>
      <w:r w:rsidRPr="00636B95">
        <w:rPr>
          <w:szCs w:val="28"/>
        </w:rPr>
        <w:t>авод «Экран».</w:t>
      </w:r>
    </w:p>
    <w:p w:rsidR="004272DD" w:rsidRDefault="004272DD" w:rsidP="004272DD">
      <w:pPr>
        <w:rPr>
          <w:szCs w:val="28"/>
        </w:rPr>
      </w:pPr>
      <w:r w:rsidRPr="0026008D">
        <w:rPr>
          <w:szCs w:val="28"/>
        </w:rPr>
        <w:t xml:space="preserve">В связи с проектированием и перспективным строительством </w:t>
      </w:r>
      <w:r>
        <w:rPr>
          <w:szCs w:val="28"/>
        </w:rPr>
        <w:t>перспективной магистральной дороги скоростного движения</w:t>
      </w:r>
      <w:r w:rsidRPr="0026008D">
        <w:rPr>
          <w:szCs w:val="28"/>
        </w:rPr>
        <w:t xml:space="preserve"> «Ельцовская» предлагается </w:t>
      </w:r>
      <w:r w:rsidR="00450037">
        <w:rPr>
          <w:szCs w:val="28"/>
        </w:rPr>
        <w:br/>
      </w:r>
      <w:r w:rsidRPr="0026008D">
        <w:rPr>
          <w:szCs w:val="28"/>
        </w:rPr>
        <w:t>ВЛ-110 кВ С1/2</w:t>
      </w:r>
      <w:r w:rsidR="00450037">
        <w:rPr>
          <w:szCs w:val="28"/>
        </w:rPr>
        <w:t>,</w:t>
      </w:r>
      <w:r w:rsidRPr="0026008D">
        <w:rPr>
          <w:szCs w:val="28"/>
        </w:rPr>
        <w:t xml:space="preserve"> С5/6 и ВЛ-220 кВ, которые попадают в зону размещения автодороги, перевести в кабельные линии КЛ-110 кВ и КЛ-220 кВ и проложить их вдоль улиц Светлановск</w:t>
      </w:r>
      <w:r w:rsidR="00450037">
        <w:rPr>
          <w:szCs w:val="28"/>
        </w:rPr>
        <w:t>ой</w:t>
      </w:r>
      <w:r w:rsidRPr="0026008D">
        <w:rPr>
          <w:szCs w:val="28"/>
        </w:rPr>
        <w:t xml:space="preserve"> - Северн</w:t>
      </w:r>
      <w:r w:rsidR="00450037">
        <w:rPr>
          <w:szCs w:val="28"/>
        </w:rPr>
        <w:t>ой</w:t>
      </w:r>
      <w:r w:rsidRPr="0026008D">
        <w:rPr>
          <w:szCs w:val="28"/>
        </w:rPr>
        <w:t xml:space="preserve">. С этой целью </w:t>
      </w:r>
      <w:r>
        <w:rPr>
          <w:szCs w:val="28"/>
        </w:rPr>
        <w:t>на</w:t>
      </w:r>
      <w:r w:rsidRPr="0026008D">
        <w:rPr>
          <w:szCs w:val="28"/>
        </w:rPr>
        <w:t xml:space="preserve"> п</w:t>
      </w:r>
      <w:r>
        <w:rPr>
          <w:szCs w:val="28"/>
        </w:rPr>
        <w:t>лан</w:t>
      </w:r>
      <w:r w:rsidRPr="0026008D">
        <w:rPr>
          <w:szCs w:val="28"/>
        </w:rPr>
        <w:t>ир</w:t>
      </w:r>
      <w:r>
        <w:rPr>
          <w:szCs w:val="28"/>
        </w:rPr>
        <w:t xml:space="preserve">уемой </w:t>
      </w:r>
      <w:r w:rsidRPr="0026008D">
        <w:rPr>
          <w:szCs w:val="28"/>
        </w:rPr>
        <w:t xml:space="preserve">территории резервируются инженерные коридоры для прокладки </w:t>
      </w:r>
      <w:r>
        <w:rPr>
          <w:szCs w:val="28"/>
        </w:rPr>
        <w:t>4</w:t>
      </w:r>
      <w:r w:rsidRPr="0026008D">
        <w:rPr>
          <w:szCs w:val="28"/>
        </w:rPr>
        <w:t xml:space="preserve"> линий КЛ-110 кВ и </w:t>
      </w:r>
      <w:r>
        <w:rPr>
          <w:szCs w:val="28"/>
        </w:rPr>
        <w:t>2</w:t>
      </w:r>
      <w:r w:rsidR="00450037">
        <w:rPr>
          <w:szCs w:val="28"/>
        </w:rPr>
        <w:t xml:space="preserve"> линий</w:t>
      </w:r>
      <w:r w:rsidRPr="0026008D">
        <w:rPr>
          <w:szCs w:val="28"/>
        </w:rPr>
        <w:t xml:space="preserve"> </w:t>
      </w:r>
      <w:r w:rsidR="00450037">
        <w:rPr>
          <w:szCs w:val="28"/>
        </w:rPr>
        <w:br/>
      </w:r>
      <w:r w:rsidRPr="0026008D">
        <w:rPr>
          <w:szCs w:val="28"/>
        </w:rPr>
        <w:t>КЛ-220 кВ.</w:t>
      </w:r>
    </w:p>
    <w:p w:rsidR="004272DD" w:rsidRPr="00636B95" w:rsidRDefault="004272DD" w:rsidP="004272DD">
      <w:pPr>
        <w:rPr>
          <w:szCs w:val="28"/>
        </w:rPr>
      </w:pPr>
      <w:r w:rsidRPr="00636B95">
        <w:rPr>
          <w:szCs w:val="28"/>
        </w:rPr>
        <w:t xml:space="preserve">ВЛ-110 кВ, проходящую по кварталам существующей и </w:t>
      </w:r>
      <w:r>
        <w:rPr>
          <w:szCs w:val="28"/>
        </w:rPr>
        <w:t>планируемой</w:t>
      </w:r>
      <w:r w:rsidRPr="00636B95">
        <w:rPr>
          <w:szCs w:val="28"/>
        </w:rPr>
        <w:t xml:space="preserve"> жилой застройки </w:t>
      </w:r>
      <w:r>
        <w:t>301.</w:t>
      </w:r>
      <w:r>
        <w:rPr>
          <w:szCs w:val="28"/>
        </w:rPr>
        <w:t>01.01.03</w:t>
      </w:r>
      <w:r w:rsidRPr="00636B95">
        <w:rPr>
          <w:szCs w:val="28"/>
        </w:rPr>
        <w:t xml:space="preserve">, </w:t>
      </w:r>
      <w:r>
        <w:t>301.</w:t>
      </w:r>
      <w:r>
        <w:rPr>
          <w:szCs w:val="28"/>
        </w:rPr>
        <w:t>01.01.04</w:t>
      </w:r>
      <w:r w:rsidRPr="00636B95">
        <w:rPr>
          <w:szCs w:val="28"/>
        </w:rPr>
        <w:t xml:space="preserve">, </w:t>
      </w:r>
      <w:r>
        <w:t>301.</w:t>
      </w:r>
      <w:r>
        <w:rPr>
          <w:szCs w:val="28"/>
        </w:rPr>
        <w:t>01.02.02,</w:t>
      </w:r>
      <w:r w:rsidRPr="00636B95">
        <w:rPr>
          <w:szCs w:val="28"/>
        </w:rPr>
        <w:t xml:space="preserve"> перевести в кабельную линию КЛ-110 кВ и проложить в створе ул</w:t>
      </w:r>
      <w:r>
        <w:rPr>
          <w:szCs w:val="28"/>
        </w:rPr>
        <w:t>. </w:t>
      </w:r>
      <w:r w:rsidRPr="00636B95">
        <w:rPr>
          <w:szCs w:val="28"/>
        </w:rPr>
        <w:t>Падунск</w:t>
      </w:r>
      <w:r>
        <w:rPr>
          <w:szCs w:val="28"/>
        </w:rPr>
        <w:t>ой</w:t>
      </w:r>
      <w:r w:rsidRPr="00636B95">
        <w:rPr>
          <w:szCs w:val="28"/>
        </w:rPr>
        <w:t>. Участки ВЛ-35 кВ, попадающие на территории селитебной застройки и на проектируемую проезжую часть ул</w:t>
      </w:r>
      <w:r>
        <w:rPr>
          <w:szCs w:val="28"/>
        </w:rPr>
        <w:t>. </w:t>
      </w:r>
      <w:r w:rsidRPr="00636B95">
        <w:rPr>
          <w:szCs w:val="28"/>
        </w:rPr>
        <w:t xml:space="preserve">Залесского и </w:t>
      </w:r>
      <w:r>
        <w:rPr>
          <w:szCs w:val="28"/>
        </w:rPr>
        <w:t>ул. </w:t>
      </w:r>
      <w:r w:rsidRPr="00636B95">
        <w:rPr>
          <w:szCs w:val="28"/>
        </w:rPr>
        <w:t>Бардина, перевести в кабельную линию КЛ-35 кВ и проложить в створе ул</w:t>
      </w:r>
      <w:r w:rsidR="00450037">
        <w:rPr>
          <w:szCs w:val="28"/>
        </w:rPr>
        <w:t xml:space="preserve">иц </w:t>
      </w:r>
      <w:r w:rsidRPr="00636B95">
        <w:rPr>
          <w:szCs w:val="28"/>
        </w:rPr>
        <w:t>Северн</w:t>
      </w:r>
      <w:r>
        <w:rPr>
          <w:szCs w:val="28"/>
        </w:rPr>
        <w:t>ой</w:t>
      </w:r>
      <w:r w:rsidRPr="00636B95">
        <w:rPr>
          <w:szCs w:val="28"/>
        </w:rPr>
        <w:t xml:space="preserve">, Залесского, Даргомыжского, Бардина (со стороны </w:t>
      </w:r>
      <w:r>
        <w:rPr>
          <w:szCs w:val="28"/>
        </w:rPr>
        <w:t>МБУК</w:t>
      </w:r>
      <w:r w:rsidR="00450037">
        <w:rPr>
          <w:szCs w:val="28"/>
        </w:rPr>
        <w:t xml:space="preserve"> </w:t>
      </w:r>
      <w:r>
        <w:rPr>
          <w:szCs w:val="28"/>
        </w:rPr>
        <w:t>ПКиО</w:t>
      </w:r>
      <w:r w:rsidRPr="00636B95">
        <w:rPr>
          <w:szCs w:val="28"/>
        </w:rPr>
        <w:t xml:space="preserve"> «Сосновый </w:t>
      </w:r>
      <w:r>
        <w:rPr>
          <w:szCs w:val="28"/>
        </w:rPr>
        <w:t>б</w:t>
      </w:r>
      <w:r w:rsidRPr="00636B95">
        <w:rPr>
          <w:szCs w:val="28"/>
        </w:rPr>
        <w:t>ор»).</w:t>
      </w:r>
    </w:p>
    <w:p w:rsidR="004272DD" w:rsidRPr="003C3688" w:rsidRDefault="004272DD" w:rsidP="004272DD">
      <w:pPr>
        <w:pStyle w:val="S2"/>
        <w:spacing w:line="240" w:lineRule="auto"/>
        <w:rPr>
          <w:sz w:val="28"/>
          <w:szCs w:val="28"/>
        </w:rPr>
      </w:pPr>
      <w:r w:rsidRPr="00636B95">
        <w:rPr>
          <w:sz w:val="28"/>
          <w:szCs w:val="28"/>
        </w:rPr>
        <w:t>Для равномерного распределения электроэнергии на п</w:t>
      </w:r>
      <w:r>
        <w:rPr>
          <w:sz w:val="28"/>
          <w:szCs w:val="28"/>
        </w:rPr>
        <w:t>лан</w:t>
      </w:r>
      <w:r w:rsidRPr="00636B95">
        <w:rPr>
          <w:sz w:val="28"/>
          <w:szCs w:val="28"/>
        </w:rPr>
        <w:t>ируемой территории предусматривается использование существующих РП (6 шт</w:t>
      </w:r>
      <w:r>
        <w:rPr>
          <w:sz w:val="28"/>
          <w:szCs w:val="28"/>
        </w:rPr>
        <w:t>.) и постройка новых РП-10</w:t>
      </w:r>
      <w:r w:rsidR="00450037">
        <w:rPr>
          <w:sz w:val="28"/>
          <w:szCs w:val="28"/>
        </w:rPr>
        <w:t xml:space="preserve"> </w:t>
      </w:r>
      <w:r>
        <w:rPr>
          <w:sz w:val="28"/>
          <w:szCs w:val="28"/>
        </w:rPr>
        <w:t>кВ (2 шт.) со встроенными двух</w:t>
      </w:r>
      <w:r w:rsidRPr="00636B95">
        <w:rPr>
          <w:sz w:val="28"/>
          <w:szCs w:val="28"/>
        </w:rPr>
        <w:t>трансформаторными подстанциями, размещенными в центре нагрузок. Питание новых РП-10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>кВ предусматривается по КЛ-10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>кВ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>от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>ПС-110</w:t>
      </w:r>
      <w:r w:rsidR="00450037">
        <w:rPr>
          <w:sz w:val="28"/>
          <w:szCs w:val="28"/>
        </w:rPr>
        <w:t xml:space="preserve"> </w:t>
      </w:r>
      <w:r w:rsidRPr="00636B95">
        <w:rPr>
          <w:sz w:val="28"/>
          <w:szCs w:val="28"/>
        </w:rPr>
        <w:t xml:space="preserve">кВ «Красногорская» по двум взаиморезервируемым линиям, прокладываемым в траншеях или кабельных каналах на </w:t>
      </w:r>
      <w:r w:rsidRPr="003C3688">
        <w:rPr>
          <w:sz w:val="28"/>
          <w:szCs w:val="28"/>
        </w:rPr>
        <w:t>расстоянии не менее 2</w:t>
      </w:r>
      <w:r w:rsidR="00450037">
        <w:rPr>
          <w:sz w:val="28"/>
          <w:szCs w:val="28"/>
        </w:rPr>
        <w:t> </w:t>
      </w:r>
      <w:r w:rsidRPr="003C3688">
        <w:rPr>
          <w:sz w:val="28"/>
          <w:szCs w:val="28"/>
        </w:rPr>
        <w:t xml:space="preserve">м друг от друга кабелями из сшитого полиэтилена. </w:t>
      </w:r>
    </w:p>
    <w:p w:rsidR="004272DD" w:rsidRDefault="004272DD" w:rsidP="004272DD">
      <w:pPr>
        <w:rPr>
          <w:szCs w:val="28"/>
        </w:rPr>
      </w:pPr>
      <w:r w:rsidRPr="003C3688">
        <w:rPr>
          <w:szCs w:val="28"/>
        </w:rPr>
        <w:t>Нагрузка на расчетный срок составит 5</w:t>
      </w:r>
      <w:r>
        <w:rPr>
          <w:szCs w:val="28"/>
        </w:rPr>
        <w:t>4794,0</w:t>
      </w:r>
      <w:r w:rsidRPr="003C3688">
        <w:rPr>
          <w:szCs w:val="28"/>
        </w:rPr>
        <w:t> кВт.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pPr>
        <w:ind w:firstLine="0"/>
        <w:jc w:val="center"/>
        <w:rPr>
          <w:b/>
        </w:rPr>
      </w:pPr>
      <w:r w:rsidRPr="00BB169F">
        <w:rPr>
          <w:b/>
        </w:rPr>
        <w:t>2.5.6. Связь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Default="004272DD" w:rsidP="004272DD">
      <w:r w:rsidRPr="00BB169F">
        <w:t>Существующие линейные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4272DD" w:rsidRPr="00BB169F" w:rsidRDefault="004272DD" w:rsidP="004272DD">
      <w:pPr>
        <w:ind w:firstLine="0"/>
        <w:jc w:val="center"/>
        <w:rPr>
          <w:b/>
        </w:rPr>
      </w:pPr>
    </w:p>
    <w:p w:rsidR="004272DD" w:rsidRPr="00B83D1C" w:rsidRDefault="004272DD" w:rsidP="004272DD">
      <w:pPr>
        <w:ind w:firstLine="0"/>
        <w:jc w:val="center"/>
        <w:rPr>
          <w:b/>
        </w:rPr>
      </w:pPr>
      <w:r w:rsidRPr="00450037">
        <w:rPr>
          <w:b/>
        </w:rPr>
        <w:t>2.5.7.</w:t>
      </w:r>
      <w:r w:rsidRPr="00B83D1C">
        <w:rPr>
          <w:b/>
        </w:rPr>
        <w:t> Инженерная подготовка</w:t>
      </w:r>
      <w:r>
        <w:rPr>
          <w:b/>
        </w:rPr>
        <w:t xml:space="preserve"> планируемой</w:t>
      </w:r>
      <w:r w:rsidRPr="00B83D1C">
        <w:rPr>
          <w:b/>
        </w:rPr>
        <w:t xml:space="preserve"> территории</w:t>
      </w:r>
    </w:p>
    <w:p w:rsidR="004272DD" w:rsidRDefault="004272DD" w:rsidP="004272DD">
      <w:pPr>
        <w:rPr>
          <w:color w:val="FF0000"/>
        </w:rPr>
      </w:pPr>
    </w:p>
    <w:p w:rsidR="004272DD" w:rsidRPr="001B0BA8" w:rsidRDefault="004272DD" w:rsidP="004272DD">
      <w:r w:rsidRPr="001B0BA8">
        <w:t>Проектом планировки предусматриваются мероприятия по организации рельефа и развитию системы ливневой канализации на всей планир</w:t>
      </w:r>
      <w:r>
        <w:t xml:space="preserve">уемой </w:t>
      </w:r>
      <w:r w:rsidRPr="001B0BA8">
        <w:t>территории. Общий характер рельефа позволяет обеспечить естественный сток поверхностных вод в направлении постоянных водотоков реки 2-я Ельцовка и притока реки 1-я Ельцовка. Отвод с застроенных кварталов осуществляется на отметк</w:t>
      </w:r>
      <w:r>
        <w:t>е</w:t>
      </w:r>
      <w:r w:rsidRPr="001B0BA8">
        <w:t xml:space="preserve"> УДС 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На территориях размещения новой застройки вертикальной планировкой обеспечиваются минимальные уклоны для организации естественного стока. Длина свободного пробега поверхностных вод по УДС ограничена 150 </w:t>
      </w:r>
      <w:r>
        <w:t>−</w:t>
      </w:r>
      <w:r w:rsidRPr="001B0BA8">
        <w:t xml:space="preserve"> 200 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с целью его последующего использования при озеленении территории.</w:t>
      </w:r>
    </w:p>
    <w:p w:rsidR="004272DD" w:rsidRPr="001B0BA8" w:rsidRDefault="004272DD" w:rsidP="004272DD">
      <w:r w:rsidRPr="001B0BA8">
        <w:t xml:space="preserve">Предусматривается развитие закрытой системы ливневой канализации для отвода дождевых, талых и поливомоечных стоков с селитебных и производственных территорий. На </w:t>
      </w:r>
      <w:r>
        <w:t xml:space="preserve">планируемой </w:t>
      </w:r>
      <w:r w:rsidRPr="001B0BA8">
        <w:t>территории сформировано 4 площади стока. Для двух водосборов предусмотрено размещение очистных сооружений с последующим сбросом стоков в реку 2-я Ельцовка. Степень очистки стоков должна соответствовать предельно допустимой концентрации водоемов</w:t>
      </w:r>
      <w:r>
        <w:t xml:space="preserve"> </w:t>
      </w:r>
      <w:r w:rsidRPr="001B0BA8">
        <w:t>рыбохозяйственного и хозяйственно-бытового назначения. С двух других водосборов сброс предусматривается в существующие и проектируемые коллекторы диаметрами 1400 мм, 1100 мм, 800 мм</w:t>
      </w:r>
      <w:r>
        <w:t>,</w:t>
      </w:r>
      <w:r w:rsidRPr="001B0BA8">
        <w:t xml:space="preserve"> проходящие по ул. Дуси Ковальчук. </w:t>
      </w:r>
    </w:p>
    <w:p w:rsidR="004272DD" w:rsidRDefault="004272DD" w:rsidP="004272DD">
      <w:pPr>
        <w:jc w:val="center"/>
        <w:rPr>
          <w:b/>
        </w:rPr>
      </w:pPr>
    </w:p>
    <w:p w:rsidR="00450037" w:rsidRDefault="004272DD" w:rsidP="004272DD">
      <w:pPr>
        <w:widowControl w:val="0"/>
        <w:spacing w:line="240" w:lineRule="atLeast"/>
        <w:ind w:firstLine="0"/>
        <w:jc w:val="center"/>
        <w:rPr>
          <w:b/>
        </w:rPr>
      </w:pPr>
      <w:bookmarkStart w:id="3" w:name="sub_3062"/>
      <w:r w:rsidRPr="00B83D1C">
        <w:rPr>
          <w:b/>
        </w:rPr>
        <w:t>2.</w:t>
      </w:r>
      <w:r>
        <w:rPr>
          <w:b/>
        </w:rPr>
        <w:t>6</w:t>
      </w:r>
      <w:r w:rsidRPr="00B83D1C">
        <w:rPr>
          <w:b/>
        </w:rPr>
        <w:t xml:space="preserve">. Мероприятия по защите </w:t>
      </w:r>
      <w:r>
        <w:rPr>
          <w:b/>
        </w:rPr>
        <w:t xml:space="preserve">планируемой </w:t>
      </w:r>
      <w:r w:rsidRPr="00B83D1C">
        <w:rPr>
          <w:b/>
        </w:rPr>
        <w:t xml:space="preserve">территории от воздействия </w:t>
      </w:r>
    </w:p>
    <w:p w:rsidR="004272DD" w:rsidRDefault="004272DD" w:rsidP="004272DD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опасных</w:t>
      </w:r>
      <w:r>
        <w:rPr>
          <w:b/>
        </w:rPr>
        <w:t xml:space="preserve"> </w:t>
      </w:r>
      <w:r w:rsidRPr="00B83D1C">
        <w:rPr>
          <w:b/>
        </w:rPr>
        <w:t xml:space="preserve">геологических процессов, чрезвычайных ситуаций </w:t>
      </w:r>
    </w:p>
    <w:p w:rsidR="004272DD" w:rsidRPr="00B83D1C" w:rsidRDefault="004272DD" w:rsidP="004272DD">
      <w:pPr>
        <w:widowControl w:val="0"/>
        <w:spacing w:line="240" w:lineRule="atLeast"/>
        <w:ind w:firstLine="0"/>
        <w:jc w:val="center"/>
        <w:rPr>
          <w:b/>
        </w:rPr>
      </w:pPr>
      <w:r w:rsidRPr="00B83D1C">
        <w:rPr>
          <w:b/>
        </w:rPr>
        <w:t>природного и техногенного характера</w:t>
      </w:r>
    </w:p>
    <w:p w:rsidR="004272DD" w:rsidRPr="00B83D1C" w:rsidRDefault="004272DD" w:rsidP="004272DD">
      <w:pPr>
        <w:ind w:firstLine="0"/>
      </w:pPr>
    </w:p>
    <w:p w:rsidR="004272DD" w:rsidRPr="00B83D1C" w:rsidRDefault="004272DD" w:rsidP="004272DD">
      <w:r w:rsidRPr="00B83D1C">
        <w:t>Среди возможных опасных геологических процессов, способных оказать негативное влияние на объекты капитального строительства, на</w:t>
      </w:r>
      <w:r>
        <w:t xml:space="preserve"> планируемой</w:t>
      </w:r>
      <w:r w:rsidRPr="00B83D1C">
        <w:t xml:space="preserve"> территории можно выделить следующие:</w:t>
      </w:r>
    </w:p>
    <w:p w:rsidR="004272DD" w:rsidRPr="00B83D1C" w:rsidRDefault="004272DD" w:rsidP="004272DD">
      <w:r w:rsidRPr="00B83D1C">
        <w:t>подтопление грунтовыми и поверхностными водами на территориях, прилегающих к руслам рек 1-</w:t>
      </w:r>
      <w:r>
        <w:t>я</w:t>
      </w:r>
      <w:r w:rsidRPr="00B83D1C">
        <w:t xml:space="preserve"> Ельцовк</w:t>
      </w:r>
      <w:r>
        <w:t>а</w:t>
      </w:r>
      <w:r w:rsidRPr="00B83D1C">
        <w:t xml:space="preserve"> и 2-</w:t>
      </w:r>
      <w:r>
        <w:t>я</w:t>
      </w:r>
      <w:r w:rsidRPr="00B83D1C">
        <w:t xml:space="preserve"> Ельцовк</w:t>
      </w:r>
      <w:r>
        <w:t>а</w:t>
      </w:r>
      <w:r w:rsidRPr="00B83D1C">
        <w:t>;</w:t>
      </w:r>
    </w:p>
    <w:p w:rsidR="004272DD" w:rsidRPr="00B83D1C" w:rsidRDefault="004272DD" w:rsidP="004272DD">
      <w:r w:rsidRPr="00B83D1C">
        <w:t>водн</w:t>
      </w:r>
      <w:r>
        <w:t>ую</w:t>
      </w:r>
      <w:r w:rsidRPr="00B83D1C">
        <w:t xml:space="preserve"> эрози</w:t>
      </w:r>
      <w:r>
        <w:t>ю</w:t>
      </w:r>
      <w:r w:rsidRPr="00B83D1C">
        <w:t xml:space="preserve"> склонов речных долин и водотоков;</w:t>
      </w:r>
    </w:p>
    <w:p w:rsidR="004272DD" w:rsidRPr="00B83D1C" w:rsidRDefault="004272DD" w:rsidP="004272DD">
      <w:r w:rsidRPr="00B83D1C">
        <w:t>просадочные свойства и пучение грунтов на отдельных участках.</w:t>
      </w:r>
    </w:p>
    <w:p w:rsidR="004272DD" w:rsidRPr="00B83D1C" w:rsidRDefault="004272DD" w:rsidP="004272DD">
      <w:r w:rsidRPr="00B83D1C">
        <w:t xml:space="preserve">На придолинных речных территориях подземные конструкции зданий и сооружений будут испытывать воздействие грунтовых вод. Для обеспечения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подъему проектных отметок рельефа. </w:t>
      </w:r>
    </w:p>
    <w:p w:rsidR="004272DD" w:rsidRPr="00B83D1C" w:rsidRDefault="004272DD" w:rsidP="004272DD">
      <w:r w:rsidRPr="00B83D1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4272DD" w:rsidRPr="00B83D1C" w:rsidRDefault="004272DD" w:rsidP="004272DD">
      <w:r w:rsidRPr="00B83D1C">
        <w:t>регулирование стока поверхностных вод с помощью вертикальной планировки территории и устройства системы поверхностного водоотвода;</w:t>
      </w:r>
    </w:p>
    <w:p w:rsidR="004272DD" w:rsidRPr="00B83D1C" w:rsidRDefault="004272DD" w:rsidP="004272DD">
      <w:r w:rsidRPr="00B83D1C">
        <w:t>предотвращение попадания поверхностного стока с водораздельных территорий на защищаемые склоны;</w:t>
      </w:r>
    </w:p>
    <w:p w:rsidR="004272DD" w:rsidRPr="00B83D1C" w:rsidRDefault="004272DD" w:rsidP="004272DD">
      <w:r w:rsidRPr="00B83D1C">
        <w:t>предотвращение инфильтрации воды в грунт путем оборудования всей застроенной территории системой ливневой канализации;</w:t>
      </w:r>
    </w:p>
    <w:p w:rsidR="004272DD" w:rsidRPr="00B83D1C" w:rsidRDefault="004272DD" w:rsidP="004272DD">
      <w:r w:rsidRPr="00B83D1C">
        <w:t>агролесомелиорация склонов с высадкой крупномерных деревьев, кустарник</w:t>
      </w:r>
      <w:r>
        <w:t>ов</w:t>
      </w:r>
      <w:r w:rsidRPr="00B83D1C">
        <w:t>, многолетних трав;</w:t>
      </w:r>
    </w:p>
    <w:p w:rsidR="004272DD" w:rsidRPr="00B83D1C" w:rsidRDefault="004272DD" w:rsidP="004272DD">
      <w:r w:rsidRPr="00B83D1C">
        <w:t>комплексное благоустройство склонов.</w:t>
      </w:r>
    </w:p>
    <w:p w:rsidR="004272DD" w:rsidRPr="00B83D1C" w:rsidRDefault="004272DD" w:rsidP="004272DD">
      <w:r w:rsidRPr="00B83D1C">
        <w:t>Застраиваемые кварталы планир</w:t>
      </w:r>
      <w:r>
        <w:t>уемой территории</w:t>
      </w:r>
      <w:r w:rsidRPr="00B83D1C">
        <w:t xml:space="preserve"> обеспечиваются кольцевыми участками городского водопровода, оборудованными пожарными гидрантами. Вся</w:t>
      </w:r>
      <w:r>
        <w:t xml:space="preserve"> планируемая</w:t>
      </w:r>
      <w:r w:rsidRPr="00B83D1C">
        <w:t xml:space="preserve"> территория входит в зону обслуживания существующих служб экстренного реагирования города:</w:t>
      </w:r>
    </w:p>
    <w:p w:rsidR="004272DD" w:rsidRPr="00B83D1C" w:rsidRDefault="004272DD" w:rsidP="004272DD">
      <w:r>
        <w:t>пожарных частей № </w:t>
      </w:r>
      <w:r w:rsidRPr="00B83D1C">
        <w:t>5 по ул.</w:t>
      </w:r>
      <w:r>
        <w:t> Вавилова, 1а, № 19 по ул. </w:t>
      </w:r>
      <w:r w:rsidRPr="00B83D1C">
        <w:t>Авиастроителей, 24;</w:t>
      </w:r>
    </w:p>
    <w:p w:rsidR="004272DD" w:rsidRPr="00B83D1C" w:rsidRDefault="004272DD" w:rsidP="004272DD">
      <w:r w:rsidRPr="00B83D1C">
        <w:t>подстанций с</w:t>
      </w:r>
      <w:r>
        <w:t xml:space="preserve">корой медицинской помощи по ул. М. </w:t>
      </w:r>
      <w:r w:rsidRPr="00B83D1C">
        <w:t>Перевозчикова, 2, ул. Александра Невского, 17.</w:t>
      </w:r>
    </w:p>
    <w:p w:rsidR="004272DD" w:rsidRPr="00B83D1C" w:rsidRDefault="004272DD" w:rsidP="004272DD">
      <w:r w:rsidRPr="00B83D1C">
        <w:t>Проект</w:t>
      </w:r>
      <w:r>
        <w:t xml:space="preserve">ом планировки </w:t>
      </w:r>
      <w:r w:rsidRPr="00B83D1C">
        <w:t xml:space="preserve">предусматривается вынос с </w:t>
      </w:r>
      <w:r>
        <w:t xml:space="preserve">планируемой </w:t>
      </w:r>
      <w:r w:rsidRPr="00B83D1C">
        <w:t xml:space="preserve">территории объектов </w:t>
      </w:r>
      <w:r>
        <w:t>ОАО</w:t>
      </w:r>
      <w:r w:rsidRPr="00B83D1C">
        <w:t xml:space="preserve"> «</w:t>
      </w:r>
      <w:r>
        <w:t>Завод «Экран», АО</w:t>
      </w:r>
      <w:r w:rsidRPr="00B83D1C">
        <w:t xml:space="preserve"> «Новосибирский завод полупроводниковых приборов</w:t>
      </w:r>
      <w:r>
        <w:t xml:space="preserve"> с ОКБ</w:t>
      </w:r>
      <w:r w:rsidRPr="00B83D1C">
        <w:t>». Для сохраняемых объектов предусматриваются планировочные мероприятия, направленные на снижение их опасности, в частности</w:t>
      </w:r>
      <w:r>
        <w:t xml:space="preserve"> </w:t>
      </w:r>
      <w:r w:rsidRPr="00B83D1C">
        <w:t xml:space="preserve">устройство новых улиц, обеспечивающих пространственные разрывы до участков пожаровзрывоопасных объектов, удобные подъезды для доступа спецтехники и ликвидации возможных чрезвычайных ситуаций </w:t>
      </w:r>
      <w:r>
        <w:t>в</w:t>
      </w:r>
      <w:r w:rsidRPr="00931C82">
        <w:t xml:space="preserve"> кварталах </w:t>
      </w:r>
      <w:r>
        <w:t>301.</w:t>
      </w:r>
      <w:r w:rsidRPr="00084B13">
        <w:t xml:space="preserve">01.01.01, </w:t>
      </w:r>
      <w:r>
        <w:t>301.</w:t>
      </w:r>
      <w:r w:rsidRPr="00084B13">
        <w:t>01.01.02</w:t>
      </w:r>
      <w:r>
        <w:t xml:space="preserve"> и 301.02.02.01</w:t>
      </w:r>
      <w:r w:rsidR="00450037">
        <w:t xml:space="preserve"> </w:t>
      </w:r>
      <w:r>
        <w:t>–</w:t>
      </w:r>
      <w:r w:rsidR="00450037">
        <w:t xml:space="preserve"> </w:t>
      </w:r>
      <w:r>
        <w:t>301.02.02.03.</w:t>
      </w:r>
    </w:p>
    <w:p w:rsidR="004272DD" w:rsidRPr="00B83D1C" w:rsidRDefault="004272DD" w:rsidP="004272DD">
      <w:r w:rsidRPr="00B83D1C">
        <w:t>Сохраняемые объекты расположены с подветренной стороны и на нижних отметках рельефа относительно кварталов жилой застройки. Таким образом, атмосферный перенос и поверхностный сток возможных опасных выбросов будут направлены в сторону от защищаемых территорий.</w:t>
      </w:r>
    </w:p>
    <w:p w:rsidR="004272DD" w:rsidRDefault="004272DD" w:rsidP="004272DD">
      <w:r w:rsidRPr="00B83D1C">
        <w:t>К сохраняемым объектам обеспечивается беспрепятственный доступ пожарной и другой спецтехники по проезжей части улиц и местных проездов. Объекты обеспечиваются пожарным водоснабжением от централизованных городских сетей. Для объектов необходима разработка организационно-технических мероприятий по заблаговременной подготовке к ликвидации производственных аварий с установлением масштабов возможных последствий, планов их ликвидации, локализации поражения.</w:t>
      </w:r>
    </w:p>
    <w:p w:rsidR="004272DD" w:rsidRDefault="004272DD" w:rsidP="004272DD"/>
    <w:p w:rsidR="004272DD" w:rsidRDefault="004272DD" w:rsidP="004272DD">
      <w:pPr>
        <w:ind w:firstLine="0"/>
        <w:jc w:val="center"/>
        <w:rPr>
          <w:b/>
        </w:rPr>
      </w:pPr>
      <w:r w:rsidRPr="00B83D1C">
        <w:rPr>
          <w:b/>
        </w:rPr>
        <w:t>3. Положения о размещении объектов федерального, регионального</w:t>
      </w:r>
    </w:p>
    <w:p w:rsidR="004272DD" w:rsidRPr="00B83D1C" w:rsidRDefault="004272DD" w:rsidP="004272DD">
      <w:pPr>
        <w:ind w:firstLine="0"/>
        <w:jc w:val="center"/>
        <w:rPr>
          <w:b/>
        </w:rPr>
      </w:pPr>
      <w:r w:rsidRPr="00B83D1C">
        <w:rPr>
          <w:b/>
        </w:rPr>
        <w:t>и местного значения</w:t>
      </w:r>
    </w:p>
    <w:p w:rsidR="004272DD" w:rsidRPr="00B83D1C" w:rsidRDefault="004272DD" w:rsidP="004272DD">
      <w:pPr>
        <w:ind w:firstLine="0"/>
        <w:jc w:val="center"/>
      </w:pPr>
    </w:p>
    <w:p w:rsidR="004272DD" w:rsidRPr="00B83D1C" w:rsidRDefault="004272DD" w:rsidP="004272DD">
      <w:pPr>
        <w:ind w:firstLine="0"/>
        <w:jc w:val="center"/>
        <w:rPr>
          <w:b/>
        </w:rPr>
      </w:pPr>
      <w:r w:rsidRPr="00B83D1C">
        <w:rPr>
          <w:b/>
        </w:rPr>
        <w:t xml:space="preserve">3.1. Размещение объектов федерального значения </w:t>
      </w:r>
    </w:p>
    <w:p w:rsidR="004272DD" w:rsidRPr="00B83D1C" w:rsidRDefault="004272DD" w:rsidP="004272DD">
      <w:pPr>
        <w:ind w:firstLine="0"/>
        <w:jc w:val="center"/>
        <w:rPr>
          <w:b/>
        </w:rPr>
      </w:pPr>
    </w:p>
    <w:p w:rsidR="004272DD" w:rsidRPr="00B83D1C" w:rsidRDefault="004272DD" w:rsidP="004272DD">
      <w:r w:rsidRPr="00B83D1C">
        <w:t xml:space="preserve">Существующие на </w:t>
      </w:r>
      <w:r>
        <w:t xml:space="preserve">планируемой </w:t>
      </w:r>
      <w:r w:rsidRPr="00B83D1C">
        <w:t xml:space="preserve">территории объекты федерального значения на расчетный срок сохраняются. Размещение новых объектов не предусмотрено. Необходимо проведение мероприятий по корректировке границ земельных участков </w:t>
      </w:r>
      <w:r>
        <w:t xml:space="preserve">ФКУ </w:t>
      </w:r>
      <w:r w:rsidR="0094086B">
        <w:t>«</w:t>
      </w:r>
      <w:r>
        <w:t>Западно-Сибирск</w:t>
      </w:r>
      <w:r w:rsidR="0094086B">
        <w:t>ая</w:t>
      </w:r>
      <w:r>
        <w:t xml:space="preserve"> баз</w:t>
      </w:r>
      <w:r w:rsidR="0094086B">
        <w:t>а</w:t>
      </w:r>
      <w:r>
        <w:t xml:space="preserve"> хранения ресурсов </w:t>
      </w:r>
      <w:r w:rsidR="0094086B">
        <w:t>Министерства внутренних дел</w:t>
      </w:r>
      <w:r w:rsidR="0094086B" w:rsidRPr="00B209DB">
        <w:t xml:space="preserve"> Росси</w:t>
      </w:r>
      <w:r w:rsidR="0094086B">
        <w:t>йской Федерации»</w:t>
      </w:r>
      <w:r w:rsidR="002E06DD">
        <w:t>,</w:t>
      </w:r>
      <w:r w:rsidRPr="00AF4062">
        <w:t xml:space="preserve"> </w:t>
      </w:r>
      <w:r>
        <w:t>АО «Швабе-приборы»</w:t>
      </w:r>
      <w:r w:rsidRPr="00B83D1C">
        <w:t xml:space="preserve"> с целью размещения планируемых улиц с проектными номерами </w:t>
      </w:r>
      <w:r w:rsidRPr="00727EAA">
        <w:t xml:space="preserve">«РМ-1», </w:t>
      </w:r>
      <w:r w:rsidRPr="007530BB">
        <w:t>«у.п. 3».</w:t>
      </w:r>
    </w:p>
    <w:p w:rsidR="004272DD" w:rsidRDefault="004272DD" w:rsidP="004272DD">
      <w:pPr>
        <w:ind w:firstLine="0"/>
        <w:jc w:val="center"/>
        <w:rPr>
          <w:b/>
        </w:rPr>
      </w:pPr>
    </w:p>
    <w:p w:rsidR="004272DD" w:rsidRPr="00B83D1C" w:rsidRDefault="004272DD" w:rsidP="004272DD">
      <w:pPr>
        <w:ind w:firstLine="0"/>
        <w:jc w:val="center"/>
        <w:rPr>
          <w:b/>
        </w:rPr>
      </w:pPr>
      <w:r>
        <w:rPr>
          <w:b/>
        </w:rPr>
        <w:t>3</w:t>
      </w:r>
      <w:r w:rsidRPr="00B83D1C">
        <w:rPr>
          <w:b/>
        </w:rPr>
        <w:t>.2. Размещение объектов регионального значения</w:t>
      </w:r>
    </w:p>
    <w:p w:rsidR="004272DD" w:rsidRPr="00B83D1C" w:rsidRDefault="004272DD" w:rsidP="004272DD">
      <w:pPr>
        <w:jc w:val="center"/>
        <w:rPr>
          <w:b/>
        </w:rPr>
      </w:pPr>
    </w:p>
    <w:p w:rsidR="004272DD" w:rsidRDefault="004272DD" w:rsidP="004272DD">
      <w:r w:rsidRPr="00B83D1C">
        <w:t>На расчетный срок предусматрива</w:t>
      </w:r>
      <w:r w:rsidR="00450037">
        <w:t>е</w:t>
      </w:r>
      <w:r w:rsidRPr="00B83D1C">
        <w:t>тся</w:t>
      </w:r>
      <w:r>
        <w:t>:</w:t>
      </w:r>
    </w:p>
    <w:p w:rsidR="004272DD" w:rsidRDefault="004272DD" w:rsidP="004272DD">
      <w:r w:rsidRPr="00F3460B">
        <w:t xml:space="preserve">увеличение вместимости отделений </w:t>
      </w:r>
      <w:r>
        <w:t>г</w:t>
      </w:r>
      <w:r w:rsidRPr="00840844">
        <w:t>осударственно</w:t>
      </w:r>
      <w:r>
        <w:t>го</w:t>
      </w:r>
      <w:r w:rsidRPr="00840844">
        <w:t xml:space="preserve"> бюджетно</w:t>
      </w:r>
      <w:r>
        <w:t>го</w:t>
      </w:r>
      <w:r w:rsidRPr="00840844">
        <w:t xml:space="preserve"> учреждени</w:t>
      </w:r>
      <w:r>
        <w:t>я</w:t>
      </w:r>
      <w:r w:rsidRPr="00840844">
        <w:t xml:space="preserve"> здравоохранения Новосибирской области </w:t>
      </w:r>
      <w:r w:rsidRPr="00F3460B">
        <w:t xml:space="preserve">«Детская городская поликлиника № 1», расположенных в квартале </w:t>
      </w:r>
      <w:r>
        <w:t>301.</w:t>
      </w:r>
      <w:r w:rsidRPr="00F3460B">
        <w:t>01.03.02</w:t>
      </w:r>
      <w:r>
        <w:t>,</w:t>
      </w:r>
      <w:r w:rsidRPr="00F3460B">
        <w:t xml:space="preserve"> до 100 посещений в смену;</w:t>
      </w:r>
    </w:p>
    <w:p w:rsidR="004272DD" w:rsidRPr="00B83D1C" w:rsidRDefault="004272DD" w:rsidP="004272DD">
      <w:r>
        <w:t>строительство объекта общей врачебной практики на 200 посещений в смену в квартале 301.01.02.02.</w:t>
      </w:r>
    </w:p>
    <w:p w:rsidR="004272DD" w:rsidRPr="00B83D1C" w:rsidRDefault="004272DD" w:rsidP="004272DD"/>
    <w:p w:rsidR="004272DD" w:rsidRPr="00B83D1C" w:rsidRDefault="004272DD" w:rsidP="004272DD">
      <w:pPr>
        <w:ind w:firstLine="0"/>
        <w:jc w:val="center"/>
        <w:rPr>
          <w:b/>
        </w:rPr>
      </w:pPr>
      <w:r>
        <w:rPr>
          <w:b/>
        </w:rPr>
        <w:t>3.3. </w:t>
      </w:r>
      <w:r w:rsidRPr="00B83D1C">
        <w:rPr>
          <w:b/>
        </w:rPr>
        <w:t>Размещение объектов местного значения</w:t>
      </w:r>
    </w:p>
    <w:p w:rsidR="004272DD" w:rsidRPr="00B83D1C" w:rsidRDefault="004272DD" w:rsidP="004272DD">
      <w:pPr>
        <w:jc w:val="center"/>
        <w:rPr>
          <w:b/>
        </w:rPr>
      </w:pPr>
    </w:p>
    <w:p w:rsidR="004272DD" w:rsidRDefault="004272DD" w:rsidP="004272DD">
      <w:r w:rsidRPr="00B83D1C">
        <w:t>На расчетный срок предусматрива</w:t>
      </w:r>
      <w:r w:rsidR="00450037">
        <w:t>е</w:t>
      </w:r>
      <w:r w:rsidRPr="00B83D1C">
        <w:t>тся</w:t>
      </w:r>
      <w:r>
        <w:t>:</w:t>
      </w:r>
    </w:p>
    <w:p w:rsidR="004272DD" w:rsidRPr="00F3460B" w:rsidRDefault="004272DD" w:rsidP="004272DD">
      <w:r w:rsidRPr="00F3460B">
        <w:t>реконструкция и строительство новых объектов общего среднего и дошкольного образования соответствующей расчетной вместимости:</w:t>
      </w:r>
    </w:p>
    <w:p w:rsidR="004272DD" w:rsidRPr="00F3460B" w:rsidRDefault="004272DD" w:rsidP="004272DD">
      <w:pPr>
        <w:rPr>
          <w:highlight w:val="yellow"/>
        </w:rPr>
      </w:pPr>
      <w:r w:rsidRPr="00F3460B">
        <w:t xml:space="preserve">строительство школы на 1000 мест в квартале </w:t>
      </w:r>
      <w:r>
        <w:t>301.</w:t>
      </w:r>
      <w:r w:rsidRPr="00F3460B">
        <w:t>01.03.03;</w:t>
      </w:r>
    </w:p>
    <w:p w:rsidR="004272DD" w:rsidRPr="00F3460B" w:rsidRDefault="004272DD" w:rsidP="004272DD">
      <w:r w:rsidRPr="00F3460B">
        <w:t xml:space="preserve">строительство двух школ на 700 мест в квартале </w:t>
      </w:r>
      <w:r>
        <w:t>301.</w:t>
      </w:r>
      <w:r w:rsidRPr="00F3460B">
        <w:t>01.02.01;</w:t>
      </w:r>
    </w:p>
    <w:p w:rsidR="004272DD" w:rsidRPr="00F3460B" w:rsidRDefault="004272DD" w:rsidP="004272DD">
      <w:r w:rsidRPr="00F3460B">
        <w:t>реконструкция школы № 100 с расширением до 1000 мест и увеличением территории школы до 2 га;</w:t>
      </w:r>
    </w:p>
    <w:p w:rsidR="004272DD" w:rsidRPr="00F3460B" w:rsidRDefault="004272DD" w:rsidP="004272DD">
      <w:r w:rsidRPr="00F3460B">
        <w:t xml:space="preserve">строительство детского сада на150 мест в квартале </w:t>
      </w:r>
      <w:r>
        <w:t>301.</w:t>
      </w:r>
      <w:r w:rsidRPr="00F3460B">
        <w:t>01.02.02;</w:t>
      </w:r>
    </w:p>
    <w:p w:rsidR="004272DD" w:rsidRPr="00F3460B" w:rsidRDefault="004272DD" w:rsidP="004272DD">
      <w:r w:rsidRPr="00F3460B">
        <w:t xml:space="preserve">строительство детского сада на 250 мест в квартале </w:t>
      </w:r>
      <w:r>
        <w:t>301.</w:t>
      </w:r>
      <w:r w:rsidRPr="00F3460B">
        <w:t>01.01.02;</w:t>
      </w:r>
    </w:p>
    <w:p w:rsidR="004272DD" w:rsidRDefault="004272DD" w:rsidP="004272DD">
      <w:r w:rsidRPr="00F3460B">
        <w:t xml:space="preserve">строительство детского сада на 100 мест в квартале </w:t>
      </w:r>
      <w:r>
        <w:t>301.</w:t>
      </w:r>
      <w:r w:rsidRPr="00F3460B">
        <w:t>02.03.02;</w:t>
      </w:r>
    </w:p>
    <w:p w:rsidR="004272DD" w:rsidRDefault="004272DD" w:rsidP="004272DD">
      <w:r>
        <w:t xml:space="preserve">строительство детского сада встроено-пристроенного типа на </w:t>
      </w:r>
      <w:r w:rsidR="00450037">
        <w:t>85 мест в квартале 301.02.02.02;</w:t>
      </w:r>
    </w:p>
    <w:p w:rsidR="004272DD" w:rsidRPr="00F3460B" w:rsidRDefault="004272DD" w:rsidP="004272DD">
      <w:r>
        <w:t>размещение центра общения и досуговых занятий в квартале 301.01.02.01 во встроенных помещениях многоэтажных жилых домов;</w:t>
      </w:r>
    </w:p>
    <w:p w:rsidR="004272DD" w:rsidRPr="00F3460B" w:rsidRDefault="004272DD" w:rsidP="004272DD">
      <w:r w:rsidRPr="00F3460B">
        <w:t>размещение новых и благоустройство существующих объектов озеленения общего пользования:</w:t>
      </w:r>
    </w:p>
    <w:p w:rsidR="004272DD" w:rsidRPr="00F3460B" w:rsidRDefault="004272DD" w:rsidP="004272DD">
      <w:r w:rsidRPr="00F3460B">
        <w:t xml:space="preserve">парка отдыха «Серебряные Ключи» в </w:t>
      </w:r>
      <w:r w:rsidRPr="00977D7B">
        <w:t xml:space="preserve">квартале </w:t>
      </w:r>
      <w:r>
        <w:t>301.</w:t>
      </w:r>
      <w:r w:rsidRPr="00977D7B">
        <w:t>01.03.03;</w:t>
      </w:r>
    </w:p>
    <w:p w:rsidR="004272DD" w:rsidRPr="00F3460B" w:rsidRDefault="004272DD" w:rsidP="004272DD">
      <w:r w:rsidRPr="00F3460B">
        <w:t xml:space="preserve">скверов «На Магаданской» в квартале </w:t>
      </w:r>
      <w:r>
        <w:t>301.</w:t>
      </w:r>
      <w:r w:rsidRPr="00F3460B">
        <w:t>01.03.01;</w:t>
      </w:r>
    </w:p>
    <w:p w:rsidR="004272DD" w:rsidRDefault="004272DD" w:rsidP="004272DD">
      <w:r w:rsidRPr="00F3460B">
        <w:t>бульваров по Красному проспекту, ул. Даргомыжского, участку улицы с проектным номером «РМ-1», продолжения ул. Северной;</w:t>
      </w:r>
    </w:p>
    <w:p w:rsidR="004272DD" w:rsidRPr="00F3460B" w:rsidRDefault="004272DD" w:rsidP="004272DD">
      <w:r>
        <w:t>размещение объекта спортивного назначения на пересечении улиц Бардина и Богдана Хмельницкого;</w:t>
      </w:r>
    </w:p>
    <w:p w:rsidR="004272DD" w:rsidRPr="00F3460B" w:rsidRDefault="004272DD" w:rsidP="004272DD">
      <w:r w:rsidRPr="00F3460B">
        <w:t>местной сети бульваров и скверов на территории жилых кварталов.</w:t>
      </w:r>
    </w:p>
    <w:p w:rsidR="004272DD" w:rsidRPr="00F3460B" w:rsidRDefault="004272DD" w:rsidP="004272DD">
      <w:r w:rsidRPr="00F3460B"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красных линий:</w:t>
      </w:r>
    </w:p>
    <w:p w:rsidR="004272DD" w:rsidRPr="00B83D1C" w:rsidRDefault="004272DD" w:rsidP="004272DD">
      <w:r w:rsidRPr="00B83D1C">
        <w:t xml:space="preserve">строительство </w:t>
      </w:r>
      <w:r>
        <w:t xml:space="preserve">перспективной Ельцовской магистрали </w:t>
      </w:r>
      <w:r w:rsidRPr="00B83D1C">
        <w:t>протяженностью</w:t>
      </w:r>
      <w:r>
        <w:t xml:space="preserve"> 2</w:t>
      </w:r>
      <w:r w:rsidRPr="00B83D1C">
        <w:t xml:space="preserve"> км с транспортными развязками в двух уровнях;</w:t>
      </w:r>
    </w:p>
    <w:p w:rsidR="004272DD" w:rsidRPr="00B83D1C" w:rsidRDefault="004272DD" w:rsidP="004272DD">
      <w:r w:rsidRPr="00B83D1C">
        <w:t>новое строительство с использованием участков существующей проезжей части ул. Залесского – участка магистральной улицы</w:t>
      </w:r>
      <w:r>
        <w:t xml:space="preserve"> общественного значения</w:t>
      </w:r>
      <w:r w:rsidRPr="00B83D1C">
        <w:t xml:space="preserve"> непрерывного движения протяженностью 1,32 км с транспортными развязками в двух уровнях и транспортным тоннелем от ул. Танковой до ул. Дуси Ковальчук;</w:t>
      </w:r>
    </w:p>
    <w:p w:rsidR="004272DD" w:rsidRPr="00B83D1C" w:rsidRDefault="004272DD" w:rsidP="004272DD">
      <w:r w:rsidRPr="00B83D1C">
        <w:t>расширение проезжей части участков магистральных улиц городского значения ре</w:t>
      </w:r>
      <w:r>
        <w:t xml:space="preserve">гулируемого движения I класса со </w:t>
      </w:r>
      <w:r w:rsidRPr="00B83D1C">
        <w:t>строительством транспортных развя</w:t>
      </w:r>
      <w:r>
        <w:t>зок, в том числе в двух уровнях;</w:t>
      </w:r>
    </w:p>
    <w:p w:rsidR="004272DD" w:rsidRPr="00B83D1C" w:rsidRDefault="004272DD" w:rsidP="004272DD">
      <w:r w:rsidRPr="00B83D1C">
        <w:t xml:space="preserve">новое строительство участка </w:t>
      </w:r>
      <w:r>
        <w:t xml:space="preserve">магистральной </w:t>
      </w:r>
      <w:r w:rsidRPr="00B83D1C">
        <w:t xml:space="preserve">улицы </w:t>
      </w:r>
      <w:r>
        <w:t>обще</w:t>
      </w:r>
      <w:r w:rsidRPr="00B83D1C">
        <w:t>городского значения регулируемого движения I класса со строительством транспортных развязок, в том числе в двух уровнях</w:t>
      </w:r>
      <w:r>
        <w:t>,</w:t>
      </w:r>
      <w:r w:rsidRPr="00B83D1C">
        <w:t xml:space="preserve"> по ул. Бардина (1</w:t>
      </w:r>
      <w:r>
        <w:t>,7</w:t>
      </w:r>
      <w:r w:rsidRPr="00B83D1C">
        <w:t xml:space="preserve"> км);</w:t>
      </w:r>
    </w:p>
    <w:p w:rsidR="004272DD" w:rsidRPr="00B83D1C" w:rsidRDefault="004272DD" w:rsidP="004272DD">
      <w:r w:rsidRPr="00B83D1C">
        <w:t>новое строительство участков магистральных улиц районного значения с шириной проезжей части 15 м по ул. Светлановской (с использованием существующей проезжей части – 2,06 км), по улице с проектным номером «РМ-1» (0,86 км)</w:t>
      </w:r>
      <w:r>
        <w:t>, по ул. Северной</w:t>
      </w:r>
      <w:r w:rsidRPr="00B83D1C">
        <w:t>;</w:t>
      </w:r>
    </w:p>
    <w:p w:rsidR="004272DD" w:rsidRPr="00F3460B" w:rsidRDefault="004272DD" w:rsidP="004272DD">
      <w:r w:rsidRPr="00F3460B">
        <w:t>новое строительство второй проезжей части шириной 8 м и бульвара по ул. Даргомыжского (1,35 км);</w:t>
      </w:r>
    </w:p>
    <w:p w:rsidR="004272DD" w:rsidRPr="00B83D1C" w:rsidRDefault="004272DD" w:rsidP="004272DD">
      <w:r>
        <w:t>расширение до 9 </w:t>
      </w:r>
      <w:r w:rsidRPr="00B83D1C">
        <w:t>м проезжей части ул</w:t>
      </w:r>
      <w:r>
        <w:t>иц в жилой застройке: ул.</w:t>
      </w:r>
      <w:r w:rsidRPr="00B83D1C">
        <w:t> Магаданской (0,</w:t>
      </w:r>
      <w:r>
        <w:t>4</w:t>
      </w:r>
      <w:r w:rsidRPr="00B83D1C">
        <w:t xml:space="preserve"> км), </w:t>
      </w:r>
      <w:r>
        <w:t xml:space="preserve">ул. </w:t>
      </w:r>
      <w:r w:rsidRPr="00B83D1C">
        <w:t>Новой (0,18 км),</w:t>
      </w:r>
      <w:r>
        <w:t xml:space="preserve"> ул. </w:t>
      </w:r>
      <w:r w:rsidRPr="00B83D1C">
        <w:t>Падунской (0,53 км</w:t>
      </w:r>
      <w:r>
        <w:t>);</w:t>
      </w:r>
    </w:p>
    <w:p w:rsidR="004272DD" w:rsidRPr="00B83D1C" w:rsidRDefault="004272DD" w:rsidP="004272DD">
      <w:r w:rsidRPr="00B83D1C">
        <w:t>новое строительство участков ул</w:t>
      </w:r>
      <w:r>
        <w:t xml:space="preserve">иц в жилой застройке </w:t>
      </w:r>
      <w:r w:rsidRPr="00B83D1C">
        <w:t>с шириной проезжей части 9 м по ул. Серебряные Ключи (с использованием существующих участков проезжей части – 1,22 км), улиц</w:t>
      </w:r>
      <w:r>
        <w:t>ы</w:t>
      </w:r>
      <w:r w:rsidRPr="00B83D1C">
        <w:t xml:space="preserve"> с проектным </w:t>
      </w:r>
      <w:r w:rsidRPr="00AB09DC">
        <w:t>номер</w:t>
      </w:r>
      <w:r>
        <w:t xml:space="preserve">ом </w:t>
      </w:r>
      <w:r w:rsidRPr="004E7704">
        <w:t>«у.п. 3»</w:t>
      </w:r>
      <w:r>
        <w:t xml:space="preserve"> (0,91 км);</w:t>
      </w:r>
    </w:p>
    <w:p w:rsidR="004272DD" w:rsidRPr="00B83D1C" w:rsidRDefault="004272DD" w:rsidP="004272DD">
      <w:r w:rsidRPr="00B83D1C">
        <w:t xml:space="preserve">расширение проезжей части до 9 м в составе улицы </w:t>
      </w:r>
      <w:r>
        <w:t xml:space="preserve">в научно-производственных, </w:t>
      </w:r>
      <w:r w:rsidRPr="00B83D1C">
        <w:t xml:space="preserve">промышленных и коммунально-складских </w:t>
      </w:r>
      <w:r>
        <w:t>районах</w:t>
      </w:r>
      <w:r w:rsidRPr="00B83D1C">
        <w:t xml:space="preserve"> с проектным номером </w:t>
      </w:r>
      <w:r w:rsidRPr="00E454F3">
        <w:t>«у.</w:t>
      </w:r>
      <w:r w:rsidR="00322928">
        <w:t xml:space="preserve"> </w:t>
      </w:r>
      <w:r w:rsidRPr="00E454F3">
        <w:t>п. 2» (0,19 км);</w:t>
      </w:r>
    </w:p>
    <w:p w:rsidR="004272DD" w:rsidRPr="009B5CF1" w:rsidRDefault="004272DD" w:rsidP="004272DD">
      <w:r w:rsidRPr="009B5CF1">
        <w:t xml:space="preserve">новое строительство участков улицы </w:t>
      </w:r>
      <w:r>
        <w:t xml:space="preserve">в научно-производственных, </w:t>
      </w:r>
      <w:r w:rsidRPr="009B5CF1">
        <w:t xml:space="preserve">промышленных и коммунально-складских </w:t>
      </w:r>
      <w:r>
        <w:t>районах</w:t>
      </w:r>
      <w:r w:rsidRPr="009B5CF1">
        <w:t xml:space="preserve"> с шириной проезжей части 9 м и проектным номером «у.</w:t>
      </w:r>
      <w:r w:rsidR="00322928">
        <w:t xml:space="preserve"> </w:t>
      </w:r>
      <w:r w:rsidRPr="009B5CF1">
        <w:t>п. 1» (0,77 км).</w:t>
      </w:r>
    </w:p>
    <w:p w:rsidR="004272DD" w:rsidRPr="0094086B" w:rsidRDefault="004272DD" w:rsidP="004272DD">
      <w:pPr>
        <w:ind w:firstLine="0"/>
        <w:rPr>
          <w:szCs w:val="28"/>
        </w:rPr>
      </w:pPr>
    </w:p>
    <w:p w:rsidR="004272DD" w:rsidRPr="0094086B" w:rsidRDefault="004272DD" w:rsidP="004272DD">
      <w:pPr>
        <w:ind w:firstLine="0"/>
        <w:jc w:val="center"/>
        <w:rPr>
          <w:b/>
          <w:szCs w:val="28"/>
        </w:rPr>
      </w:pPr>
      <w:r w:rsidRPr="0094086B">
        <w:rPr>
          <w:b/>
          <w:szCs w:val="28"/>
        </w:rPr>
        <w:t>4. Основные показатели развития планируемой территории</w:t>
      </w:r>
    </w:p>
    <w:p w:rsidR="004272DD" w:rsidRPr="0094086B" w:rsidRDefault="004272DD" w:rsidP="004272DD">
      <w:pPr>
        <w:ind w:firstLine="0"/>
        <w:rPr>
          <w:b/>
          <w:szCs w:val="28"/>
        </w:rPr>
      </w:pPr>
    </w:p>
    <w:p w:rsidR="0094086B" w:rsidRPr="0094086B" w:rsidRDefault="0094086B" w:rsidP="004272DD">
      <w:pPr>
        <w:ind w:firstLine="0"/>
        <w:jc w:val="right"/>
        <w:outlineLvl w:val="0"/>
        <w:rPr>
          <w:bCs/>
          <w:szCs w:val="28"/>
        </w:rPr>
      </w:pPr>
    </w:p>
    <w:p w:rsidR="0094086B" w:rsidRPr="0094086B" w:rsidRDefault="0094086B" w:rsidP="0094086B">
      <w:pPr>
        <w:outlineLvl w:val="0"/>
        <w:rPr>
          <w:szCs w:val="28"/>
        </w:rPr>
      </w:pPr>
      <w:r w:rsidRPr="0094086B">
        <w:rPr>
          <w:szCs w:val="28"/>
        </w:rPr>
        <w:t>Основные показатели развития планируемой территории представлены в таблице 4.</w:t>
      </w:r>
    </w:p>
    <w:p w:rsidR="0094086B" w:rsidRPr="0094086B" w:rsidRDefault="0094086B" w:rsidP="0094086B">
      <w:pPr>
        <w:outlineLvl w:val="0"/>
        <w:rPr>
          <w:bCs/>
          <w:szCs w:val="28"/>
        </w:rPr>
      </w:pPr>
    </w:p>
    <w:p w:rsidR="004272DD" w:rsidRPr="0094086B" w:rsidRDefault="004272DD" w:rsidP="004272DD">
      <w:pPr>
        <w:ind w:firstLine="0"/>
        <w:jc w:val="right"/>
        <w:outlineLvl w:val="0"/>
        <w:rPr>
          <w:bCs/>
          <w:szCs w:val="28"/>
        </w:rPr>
      </w:pPr>
      <w:r w:rsidRPr="0094086B">
        <w:rPr>
          <w:bCs/>
          <w:szCs w:val="28"/>
        </w:rPr>
        <w:t>Таблица 4</w:t>
      </w:r>
    </w:p>
    <w:bookmarkEnd w:id="3"/>
    <w:p w:rsidR="004272DD" w:rsidRPr="0094086B" w:rsidRDefault="004272DD" w:rsidP="004272DD">
      <w:pPr>
        <w:ind w:firstLine="0"/>
        <w:jc w:val="center"/>
        <w:rPr>
          <w:szCs w:val="28"/>
        </w:rPr>
      </w:pPr>
    </w:p>
    <w:p w:rsidR="004272DD" w:rsidRPr="0094086B" w:rsidRDefault="004272DD" w:rsidP="004272DD">
      <w:pPr>
        <w:ind w:firstLine="0"/>
        <w:jc w:val="center"/>
        <w:rPr>
          <w:szCs w:val="28"/>
        </w:rPr>
      </w:pPr>
      <w:r w:rsidRPr="0094086B">
        <w:rPr>
          <w:szCs w:val="28"/>
        </w:rPr>
        <w:t>Основные показатели развития планируемой территории</w:t>
      </w:r>
    </w:p>
    <w:p w:rsidR="004272DD" w:rsidRPr="0094086B" w:rsidRDefault="004272DD" w:rsidP="004272DD">
      <w:pPr>
        <w:jc w:val="center"/>
        <w:rPr>
          <w:szCs w:val="28"/>
        </w:rPr>
      </w:pPr>
    </w:p>
    <w:tbl>
      <w:tblPr>
        <w:tblW w:w="992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93"/>
        <w:gridCol w:w="4819"/>
        <w:gridCol w:w="1559"/>
        <w:gridCol w:w="1276"/>
        <w:gridCol w:w="1276"/>
      </w:tblGrid>
      <w:tr w:rsidR="004272DD" w:rsidRPr="00286EEF" w:rsidTr="0094086B">
        <w:trPr>
          <w:trHeight w:val="86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№</w:t>
            </w:r>
          </w:p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Наименование показателей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 xml:space="preserve">Единица </w:t>
            </w:r>
          </w:p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 w:rsidRPr="00286EEF">
              <w:rPr>
                <w:szCs w:val="28"/>
              </w:rPr>
              <w:t>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Современное состояние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E5DBC" w:rsidRDefault="004272DD" w:rsidP="003229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Расчетный </w:t>
            </w:r>
          </w:p>
          <w:p w:rsidR="004272DD" w:rsidRPr="00286EEF" w:rsidRDefault="004272DD" w:rsidP="0032292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срок</w:t>
            </w:r>
          </w:p>
        </w:tc>
      </w:tr>
    </w:tbl>
    <w:p w:rsidR="004272DD" w:rsidRPr="00E85BAA" w:rsidRDefault="004272DD" w:rsidP="004272DD">
      <w:pPr>
        <w:rPr>
          <w:sz w:val="2"/>
          <w:szCs w:val="2"/>
        </w:rPr>
      </w:pPr>
    </w:p>
    <w:tbl>
      <w:tblPr>
        <w:tblW w:w="9905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/>
      </w:tblPr>
      <w:tblGrid>
        <w:gridCol w:w="993"/>
        <w:gridCol w:w="4819"/>
        <w:gridCol w:w="1559"/>
        <w:gridCol w:w="1276"/>
        <w:gridCol w:w="1258"/>
      </w:tblGrid>
      <w:tr w:rsidR="00A619A2" w:rsidRPr="003B4DA5" w:rsidTr="0094086B">
        <w:trPr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B4DA5" w:rsidRDefault="00A619A2" w:rsidP="00CD2E91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3B4DA5" w:rsidRDefault="00A619A2" w:rsidP="00450037">
            <w:pPr>
              <w:widowControl w:val="0"/>
              <w:spacing w:line="240" w:lineRule="atLeast"/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3B4DA5" w:rsidRDefault="00A619A2" w:rsidP="00450037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B4DA5" w:rsidRDefault="00A619A2" w:rsidP="00CD2E91">
            <w:pPr>
              <w:ind w:firstLine="0"/>
              <w:jc w:val="center"/>
              <w:rPr>
                <w:sz w:val="27"/>
                <w:szCs w:val="27"/>
                <w:lang w:val="en-US"/>
              </w:rPr>
            </w:pPr>
            <w:r w:rsidRPr="003B4DA5"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B4DA5" w:rsidRDefault="00A619A2" w:rsidP="00CD2E91">
            <w:pPr>
              <w:ind w:firstLine="0"/>
              <w:jc w:val="center"/>
              <w:rPr>
                <w:sz w:val="27"/>
                <w:szCs w:val="27"/>
              </w:rPr>
            </w:pPr>
            <w:r w:rsidRPr="003B4DA5">
              <w:rPr>
                <w:sz w:val="27"/>
                <w:szCs w:val="27"/>
              </w:rPr>
              <w:t>5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435CE2">
              <w:rPr>
                <w:szCs w:val="28"/>
              </w:rPr>
              <w:t>341,7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341,7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Парки, скверы, бульвары, иные территории озеленения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18,99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24,69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Зона объектов культуры и спорта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435CE2">
              <w:rPr>
                <w:szCs w:val="28"/>
              </w:rPr>
              <w:t>4,45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5,31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>Зона застройки жилыми домами</w:t>
            </w:r>
            <w:r>
              <w:rPr>
                <w:szCs w:val="28"/>
              </w:rPr>
              <w:t xml:space="preserve">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30,85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33,90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1.3.1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Зона застройки малоэтажными жилыми домами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13</w:t>
            </w:r>
            <w:r>
              <w:rPr>
                <w:szCs w:val="28"/>
              </w:rPr>
              <w:t>,</w:t>
            </w:r>
            <w:r w:rsidRPr="00435CE2">
              <w:rPr>
                <w:szCs w:val="28"/>
              </w:rPr>
              <w:t>87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0</w:t>
            </w:r>
            <w:r>
              <w:rPr>
                <w:szCs w:val="28"/>
              </w:rPr>
              <w:t>,</w:t>
            </w:r>
            <w:r w:rsidRPr="005A08F6">
              <w:rPr>
                <w:szCs w:val="28"/>
              </w:rPr>
              <w:t>57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1.3.2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Зона застройки жилыми домами смешанной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11,97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19,26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1.3.3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Зона застройки среднеэтажными жилыми домами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9,69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5,50</w:t>
            </w:r>
          </w:p>
        </w:tc>
      </w:tr>
      <w:tr w:rsidR="00A619A2" w:rsidRPr="00C22E87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1.3.4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spacing w:line="240" w:lineRule="atLeast"/>
              <w:ind w:firstLine="0"/>
              <w:rPr>
                <w:color w:val="FF0000"/>
                <w:szCs w:val="28"/>
              </w:rPr>
            </w:pPr>
            <w:r w:rsidRPr="00435CE2">
              <w:rPr>
                <w:szCs w:val="28"/>
              </w:rPr>
              <w:t xml:space="preserve">Зона застройки многоэтажными жилыми домами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5,7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6,18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ind w:firstLine="0"/>
              <w:jc w:val="center"/>
              <w:rPr>
                <w:szCs w:val="28"/>
                <w:lang w:val="en-US"/>
              </w:rPr>
            </w:pPr>
            <w:r w:rsidRPr="00435CE2">
              <w:rPr>
                <w:szCs w:val="28"/>
              </w:rPr>
              <w:t>1.3.</w:t>
            </w:r>
            <w:r w:rsidRPr="00435CE2">
              <w:rPr>
                <w:szCs w:val="28"/>
                <w:lang w:val="en-US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435CE2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435CE2">
              <w:rPr>
                <w:szCs w:val="28"/>
              </w:rPr>
              <w:t xml:space="preserve">Зона застройки жилыми домами повышенной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435CE2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435CE2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435CE2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435CE2">
              <w:rPr>
                <w:szCs w:val="28"/>
              </w:rPr>
              <w:t>3,49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2,3</w:t>
            </w:r>
            <w:r>
              <w:rPr>
                <w:szCs w:val="28"/>
              </w:rPr>
              <w:t>9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3D7CE3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3D7CE3">
              <w:rPr>
                <w:szCs w:val="28"/>
              </w:rPr>
              <w:t>Зона общественной застройки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tabs>
                <w:tab w:val="left" w:pos="563"/>
                <w:tab w:val="center" w:pos="829"/>
              </w:tabs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83,66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102,37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1.4.1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 xml:space="preserve">Зона объектов делового, общественного и коммерческого назначения, в том числе многоэтажных жилых домов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15,01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40,62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1.4.2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68,65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46,17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1.4.3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A08F6">
              <w:rPr>
                <w:szCs w:val="28"/>
              </w:rPr>
              <w:t>15,58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объект</w:t>
            </w:r>
            <w:r>
              <w:rPr>
                <w:szCs w:val="28"/>
              </w:rPr>
              <w:t>ов</w:t>
            </w:r>
            <w:r w:rsidRPr="00600807">
              <w:rPr>
                <w:szCs w:val="28"/>
              </w:rPr>
              <w:t xml:space="preserve"> среднего профессионального и высшего профессионального образования, научно-исследователь</w:t>
            </w:r>
            <w:r w:rsidR="00450037">
              <w:rPr>
                <w:szCs w:val="28"/>
              </w:rPr>
              <w:t>-</w:t>
            </w:r>
            <w:r w:rsidRPr="00600807">
              <w:rPr>
                <w:szCs w:val="28"/>
              </w:rPr>
              <w:t xml:space="preserve">ских </w:t>
            </w:r>
            <w:r>
              <w:rPr>
                <w:szCs w:val="28"/>
              </w:rPr>
              <w:t>организаций</w:t>
            </w:r>
            <w:r w:rsidRPr="00600807">
              <w:rPr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842F49">
              <w:rPr>
                <w:szCs w:val="28"/>
              </w:rPr>
              <w:t>16,46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A08F6" w:rsidRDefault="00A619A2" w:rsidP="00450037">
            <w:pPr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17,08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объект</w:t>
            </w:r>
            <w:r>
              <w:rPr>
                <w:szCs w:val="28"/>
              </w:rPr>
              <w:t xml:space="preserve">ов </w:t>
            </w:r>
            <w:r w:rsidRPr="00600807">
              <w:rPr>
                <w:szCs w:val="28"/>
              </w:rPr>
              <w:t xml:space="preserve">здравоохранения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842F49">
              <w:rPr>
                <w:szCs w:val="28"/>
              </w:rPr>
              <w:t>32,2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32,12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Зона </w:t>
            </w:r>
            <w:r w:rsidRPr="00600807">
              <w:rPr>
                <w:szCs w:val="28"/>
              </w:rPr>
              <w:t>объект</w:t>
            </w:r>
            <w:r>
              <w:rPr>
                <w:szCs w:val="28"/>
              </w:rPr>
              <w:t>ов</w:t>
            </w:r>
            <w:r w:rsidRPr="00600807">
              <w:rPr>
                <w:szCs w:val="28"/>
              </w:rPr>
              <w:t xml:space="preserve"> дошкольного, начального общего,</w:t>
            </w:r>
            <w:r w:rsidR="0094086B">
              <w:rPr>
                <w:szCs w:val="28"/>
              </w:rPr>
              <w:t xml:space="preserve"> </w:t>
            </w:r>
            <w:r w:rsidRPr="00600807">
              <w:rPr>
                <w:szCs w:val="28"/>
              </w:rPr>
              <w:t xml:space="preserve">основного общего и </w:t>
            </w:r>
            <w:r>
              <w:rPr>
                <w:szCs w:val="28"/>
              </w:rPr>
              <w:t xml:space="preserve">среднего </w:t>
            </w:r>
            <w:r w:rsidRPr="00600807">
              <w:rPr>
                <w:szCs w:val="28"/>
              </w:rPr>
              <w:t xml:space="preserve">общего образования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7,41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14,63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1.8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>
              <w:rPr>
                <w:szCs w:val="28"/>
              </w:rPr>
              <w:t>Зона объектов</w:t>
            </w:r>
            <w:r w:rsidRPr="00600807">
              <w:rPr>
                <w:szCs w:val="28"/>
              </w:rPr>
              <w:t xml:space="preserve"> производственной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54,39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23,53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1.9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842F49">
              <w:rPr>
                <w:szCs w:val="28"/>
              </w:rPr>
              <w:t>7,33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7,34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1.10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 xml:space="preserve">Зона объектов инженерной инфраструктуры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color w:val="FF0000"/>
                <w:szCs w:val="28"/>
              </w:rPr>
            </w:pPr>
            <w:r w:rsidRPr="00842F49">
              <w:rPr>
                <w:szCs w:val="28"/>
              </w:rPr>
              <w:t>0,27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1,44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1.11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74,29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74,20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1.12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  <w:vAlign w:val="center"/>
          </w:tcPr>
          <w:p w:rsidR="00A619A2" w:rsidRPr="00600807" w:rsidRDefault="00A619A2" w:rsidP="00450037">
            <w:pPr>
              <w:widowControl w:val="0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 xml:space="preserve">Зона стоянок для легковых автомобилей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widowControl w:val="0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11,0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3D7CE3" w:rsidRDefault="00A619A2" w:rsidP="000807F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3D7CE3">
              <w:rPr>
                <w:szCs w:val="28"/>
              </w:rPr>
              <w:t>5,09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2.1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50037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 xml:space="preserve">тыс. </w:t>
            </w:r>
          </w:p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чел</w:t>
            </w:r>
            <w:r w:rsidR="00450037">
              <w:rPr>
                <w:szCs w:val="28"/>
              </w:rPr>
              <w:t>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20,0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31,0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Жилищный фонд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450037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кв. м/</w:t>
            </w:r>
          </w:p>
          <w:p w:rsidR="00A619A2" w:rsidRPr="00842F49" w:rsidRDefault="00450037" w:rsidP="0045003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19,0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29,3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Общий объем жилищного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379,4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909,4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Существующий сохраняемый жилищный фонд,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323,4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3.3.1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Средне</w:t>
            </w:r>
            <w:r w:rsidR="00450037">
              <w:rPr>
                <w:szCs w:val="28"/>
              </w:rPr>
              <w:t>-</w:t>
            </w:r>
            <w:r w:rsidRPr="00600807">
              <w:rPr>
                <w:szCs w:val="28"/>
              </w:rPr>
              <w:t xml:space="preserve"> и многоэтажной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323,1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Убыль жилищного фонда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56,0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3.5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Объем нового жилищного строительства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кв.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586,0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Объекты социально-культурного и</w:t>
            </w:r>
            <w:r w:rsidR="00450037">
              <w:rPr>
                <w:szCs w:val="28"/>
              </w:rPr>
              <w:t xml:space="preserve"> </w:t>
            </w:r>
            <w:r w:rsidRPr="00600807">
              <w:rPr>
                <w:szCs w:val="28"/>
              </w:rPr>
              <w:t>к</w:t>
            </w:r>
            <w:r>
              <w:rPr>
                <w:szCs w:val="28"/>
              </w:rPr>
              <w:t>оммунально</w:t>
            </w:r>
            <w:r w:rsidRPr="00600807">
              <w:rPr>
                <w:szCs w:val="28"/>
              </w:rPr>
              <w:t xml:space="preserve">-бытового </w:t>
            </w:r>
            <w:r>
              <w:rPr>
                <w:szCs w:val="28"/>
              </w:rPr>
              <w:t>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4.1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Детские дошкольные учреждения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631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1531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4.2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Общеобразовательные школы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3400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Транспорт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jc w:val="center"/>
              <w:rPr>
                <w:szCs w:val="28"/>
              </w:rPr>
            </w:pP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14,46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18,16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5.1.1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5,66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13,94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5.1.1.1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Магистральные дороги скоростного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2,17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5.1.1.2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1,68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600807" w:rsidRDefault="00A619A2" w:rsidP="000807F5">
            <w:pPr>
              <w:ind w:firstLine="0"/>
              <w:jc w:val="center"/>
              <w:rPr>
                <w:szCs w:val="28"/>
              </w:rPr>
            </w:pPr>
            <w:r w:rsidRPr="00600807">
              <w:rPr>
                <w:szCs w:val="28"/>
              </w:rPr>
              <w:t>5.1.1.3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600807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600807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5,66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5,66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4E5DBC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5.1.1.</w:t>
            </w:r>
            <w:r w:rsidR="004E5DBC">
              <w:rPr>
                <w:szCs w:val="28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6,6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5.1.2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Улицы</w:t>
            </w:r>
            <w:r>
              <w:rPr>
                <w:szCs w:val="28"/>
              </w:rPr>
              <w:t xml:space="preserve"> и дороги</w:t>
            </w:r>
            <w:r w:rsidRPr="00842F49">
              <w:rPr>
                <w:szCs w:val="28"/>
              </w:rPr>
              <w:t xml:space="preserve"> местного 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8,8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4,22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км/кв. 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4,00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5,03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Плотность магистральной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км/кв. 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1,57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3,86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16,38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23,31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5.4.1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Автобуса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8,08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11,39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5.4.2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Троллейбуса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5,35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5,35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  <w:highlight w:val="yellow"/>
              </w:rPr>
            </w:pPr>
            <w:r w:rsidRPr="00842F49">
              <w:rPr>
                <w:szCs w:val="28"/>
              </w:rPr>
              <w:t>5.4.3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Обычного трамвая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2,95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2,95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5.4.4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Скоростного трамвая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2,17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5.4.5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Метрополитена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1,45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Инженерные коммуникации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Водопотребление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E5DBC">
            <w:pPr>
              <w:ind w:left="-57" w:right="-57"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куб. м/ сутки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21,50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Водоотведение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куб. м/ сутки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19,30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Потребление электроэнергии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9A2" w:rsidRPr="00C252BB" w:rsidRDefault="00A619A2" w:rsidP="000807F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252BB">
              <w:rPr>
                <w:szCs w:val="28"/>
              </w:rPr>
              <w:t>37,604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619A2" w:rsidRPr="00C252BB" w:rsidRDefault="00A619A2" w:rsidP="000807F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C252BB">
              <w:rPr>
                <w:szCs w:val="28"/>
              </w:rPr>
              <w:t>54,794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E5DBC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млн. куб. м/</w:t>
            </w:r>
            <w:r w:rsidR="004E5DBC">
              <w:rPr>
                <w:szCs w:val="28"/>
              </w:rPr>
              <w:t xml:space="preserve"> </w:t>
            </w:r>
            <w:r w:rsidRPr="00842F49">
              <w:rPr>
                <w:szCs w:val="28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20,4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65,15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Часовой расход природного газа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E5DBC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тыс. куб. м/</w:t>
            </w:r>
            <w:r w:rsidR="004E5DBC">
              <w:rPr>
                <w:szCs w:val="28"/>
              </w:rPr>
              <w:t xml:space="preserve"> </w:t>
            </w:r>
            <w:r w:rsidRPr="00842F49">
              <w:rPr>
                <w:szCs w:val="28"/>
              </w:rPr>
              <w:t>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3,94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16,83</w:t>
            </w:r>
          </w:p>
        </w:tc>
      </w:tr>
      <w:tr w:rsidR="00A619A2" w:rsidRPr="003B4DA5" w:rsidTr="0094086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842F49" w:rsidRDefault="00A619A2" w:rsidP="000807F5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6.6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28" w:type="dxa"/>
              <w:right w:w="28" w:type="dxa"/>
            </w:tcMar>
          </w:tcPr>
          <w:p w:rsidR="00A619A2" w:rsidRPr="00842F49" w:rsidRDefault="00A619A2" w:rsidP="00450037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842F49">
              <w:rPr>
                <w:szCs w:val="28"/>
              </w:rPr>
              <w:t>Потребление тепла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A619A2" w:rsidRPr="00842F49" w:rsidRDefault="00A619A2" w:rsidP="00450037">
            <w:pPr>
              <w:ind w:firstLine="0"/>
              <w:jc w:val="center"/>
              <w:rPr>
                <w:szCs w:val="28"/>
              </w:rPr>
            </w:pPr>
            <w:r w:rsidRPr="00842F49">
              <w:rPr>
                <w:szCs w:val="28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 w:rsidRPr="005C511E">
              <w:rPr>
                <w:szCs w:val="28"/>
              </w:rPr>
              <w:t>126,60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A619A2" w:rsidRPr="005C511E" w:rsidRDefault="00A619A2" w:rsidP="000807F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235,6</w:t>
            </w:r>
          </w:p>
        </w:tc>
      </w:tr>
    </w:tbl>
    <w:p w:rsidR="004272DD" w:rsidRPr="0094086B" w:rsidRDefault="004272DD" w:rsidP="004272DD">
      <w:pPr>
        <w:spacing w:line="264" w:lineRule="auto"/>
        <w:ind w:firstLine="0"/>
        <w:rPr>
          <w:sz w:val="24"/>
        </w:rPr>
      </w:pPr>
    </w:p>
    <w:p w:rsidR="004272DD" w:rsidRPr="00B83D1C" w:rsidRDefault="004272DD" w:rsidP="004272DD">
      <w:pPr>
        <w:keepNext/>
        <w:spacing w:line="264" w:lineRule="auto"/>
        <w:ind w:firstLine="0"/>
        <w:jc w:val="center"/>
        <w:rPr>
          <w:b/>
        </w:rPr>
      </w:pPr>
      <w:r w:rsidRPr="00B83D1C">
        <w:rPr>
          <w:b/>
        </w:rPr>
        <w:t>5. Реализация проекта планировки</w:t>
      </w:r>
    </w:p>
    <w:p w:rsidR="004272DD" w:rsidRPr="0094086B" w:rsidRDefault="004272DD" w:rsidP="004272DD">
      <w:pPr>
        <w:spacing w:line="264" w:lineRule="auto"/>
        <w:jc w:val="center"/>
        <w:rPr>
          <w:b/>
          <w:sz w:val="24"/>
        </w:rPr>
      </w:pPr>
    </w:p>
    <w:p w:rsidR="004272DD" w:rsidRDefault="004272DD" w:rsidP="004272DD">
      <w:pPr>
        <w:autoSpaceDE w:val="0"/>
        <w:autoSpaceDN w:val="0"/>
        <w:adjustRightInd w:val="0"/>
        <w:rPr>
          <w:rFonts w:eastAsia="Calibri"/>
          <w:szCs w:val="28"/>
        </w:rPr>
      </w:pPr>
      <w:r>
        <w:rPr>
          <w:rFonts w:eastAsia="Calibri"/>
          <w:szCs w:val="28"/>
        </w:rPr>
        <w:t>В процессе реализации проекта планировки необходимо:</w:t>
      </w:r>
    </w:p>
    <w:p w:rsidR="004272DD" w:rsidRPr="00B83D1C" w:rsidRDefault="004272DD" w:rsidP="0094086B">
      <w:pPr>
        <w:widowControl w:val="0"/>
        <w:spacing w:line="240" w:lineRule="atLeast"/>
      </w:pPr>
      <w:r>
        <w:t>н</w:t>
      </w:r>
      <w:r w:rsidRPr="00B83D1C">
        <w:t xml:space="preserve">а последующих стадиях проектирования уточнить технические решения </w:t>
      </w:r>
      <w:r w:rsidR="000E1216">
        <w:t xml:space="preserve"> </w:t>
      </w:r>
      <w:r w:rsidRPr="00B83D1C">
        <w:t xml:space="preserve">по отводу и очистке поверхностных стоков с учетом требований </w:t>
      </w:r>
      <w:r w:rsidR="000E1216">
        <w:br/>
      </w:r>
      <w:r w:rsidRPr="002C3EBB">
        <w:t xml:space="preserve">СанПин 2.1.5.980-00.2.1.5 </w:t>
      </w:r>
      <w:r w:rsidR="000E1216">
        <w:t>«</w:t>
      </w:r>
      <w:r w:rsidRPr="002C3EBB">
        <w:t xml:space="preserve">Водоотведение населенных мест, санитарная охрана водных объектов. Гигиенические требования к охране поверхностных </w:t>
      </w:r>
      <w:r>
        <w:t>вод. Санитарные правила и нормы»;</w:t>
      </w:r>
    </w:p>
    <w:p w:rsidR="004272DD" w:rsidRPr="009B5CF1" w:rsidRDefault="004272DD" w:rsidP="004272DD">
      <w:pPr>
        <w:spacing w:line="240" w:lineRule="atLeast"/>
      </w:pPr>
      <w:r w:rsidRPr="009B5CF1">
        <w:t>определить возможность вынесения инженерных и транспортных объектов за пределы зон ограничений, связанных с границами земельных участков существующих и п</w:t>
      </w:r>
      <w:r>
        <w:t>ланируемых</w:t>
      </w:r>
      <w:r w:rsidRPr="009B5CF1">
        <w:t xml:space="preserve"> школ и детских садов;</w:t>
      </w:r>
    </w:p>
    <w:p w:rsidR="004272DD" w:rsidRPr="009B5CF1" w:rsidRDefault="004272DD" w:rsidP="004272DD">
      <w:pPr>
        <w:spacing w:line="240" w:lineRule="atLeast"/>
      </w:pPr>
      <w:r w:rsidRPr="009B5CF1">
        <w:t>на следующих стадиях проектирования обосновать использование тоннельных проездов для формирования улично-дорожной сети в границах проекта планировки;</w:t>
      </w:r>
    </w:p>
    <w:p w:rsidR="004272DD" w:rsidRDefault="004272DD" w:rsidP="004272DD">
      <w:pPr>
        <w:spacing w:line="240" w:lineRule="atLeast"/>
      </w:pPr>
      <w:r w:rsidRPr="009B5CF1">
        <w:t>на стадии подготовки проекта межевания квартала </w:t>
      </w:r>
      <w:r>
        <w:t>301.</w:t>
      </w:r>
      <w:r w:rsidRPr="009B5CF1">
        <w:t>01.03</w:t>
      </w:r>
      <w:r>
        <w:t>.03</w:t>
      </w:r>
      <w:r w:rsidRPr="009B5CF1">
        <w:t xml:space="preserve"> определить границы территорий общего пользования для обеспечения проезда на территорию земельного участка Горбольницы № 1 и границы территорий общего пользования для формирования внутриквартальных проездов.</w:t>
      </w:r>
    </w:p>
    <w:p w:rsidR="000E1216" w:rsidRPr="0075601C" w:rsidRDefault="000E1216" w:rsidP="000E121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E1216" w:rsidRPr="009B5CF1" w:rsidRDefault="000E1216" w:rsidP="000E1216">
      <w:pPr>
        <w:spacing w:line="240" w:lineRule="atLeast"/>
        <w:ind w:firstLine="0"/>
      </w:pPr>
    </w:p>
    <w:sectPr w:rsidR="000E1216" w:rsidRPr="009B5CF1" w:rsidSect="00286E2C">
      <w:headerReference w:type="even" r:id="rId18"/>
      <w:headerReference w:type="default" r:id="rId19"/>
      <w:pgSz w:w="11906" w:h="16838" w:code="9"/>
      <w:pgMar w:top="1134" w:right="567" w:bottom="737" w:left="1418" w:header="567" w:footer="221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037" w:rsidRDefault="00450037" w:rsidP="007B56B1">
      <w:r>
        <w:separator/>
      </w:r>
    </w:p>
    <w:p w:rsidR="00450037" w:rsidRDefault="00450037"/>
  </w:endnote>
  <w:endnote w:type="continuationSeparator" w:id="0">
    <w:p w:rsidR="00450037" w:rsidRDefault="00450037" w:rsidP="007B56B1">
      <w:r>
        <w:continuationSeparator/>
      </w:r>
    </w:p>
    <w:p w:rsidR="00450037" w:rsidRDefault="0045003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037" w:rsidRPr="00AD5B51" w:rsidRDefault="00450037" w:rsidP="00AD5B5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037" w:rsidRDefault="00450037" w:rsidP="007B56B1">
      <w:r>
        <w:separator/>
      </w:r>
    </w:p>
    <w:p w:rsidR="00450037" w:rsidRDefault="00450037"/>
  </w:footnote>
  <w:footnote w:type="continuationSeparator" w:id="0">
    <w:p w:rsidR="00450037" w:rsidRDefault="00450037" w:rsidP="007B56B1">
      <w:r>
        <w:continuationSeparator/>
      </w:r>
    </w:p>
    <w:p w:rsidR="00450037" w:rsidRDefault="0045003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037" w:rsidRDefault="0085579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45003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0037">
      <w:rPr>
        <w:rStyle w:val="a4"/>
        <w:noProof/>
      </w:rPr>
      <w:t>18</w:t>
    </w:r>
    <w:r>
      <w:rPr>
        <w:rStyle w:val="a4"/>
      </w:rPr>
      <w:fldChar w:fldCharType="end"/>
    </w:r>
  </w:p>
  <w:p w:rsidR="00450037" w:rsidRDefault="0045003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037" w:rsidRDefault="00855794" w:rsidP="00E23922">
    <w:pPr>
      <w:pStyle w:val="a3"/>
      <w:ind w:firstLine="0"/>
      <w:jc w:val="center"/>
    </w:pPr>
    <w:r w:rsidRPr="0087283C">
      <w:rPr>
        <w:sz w:val="24"/>
      </w:rPr>
      <w:fldChar w:fldCharType="begin"/>
    </w:r>
    <w:r w:rsidR="0045003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0E1216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</w:sdtPr>
    <w:sdtContent>
      <w:p w:rsidR="00450037" w:rsidRDefault="00855794" w:rsidP="0022213A">
        <w:pPr>
          <w:pStyle w:val="a3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450037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450037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037" w:rsidRDefault="00855794" w:rsidP="00873EA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5003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50037" w:rsidRDefault="00450037" w:rsidP="00873EAC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45338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50037" w:rsidRPr="00713459" w:rsidRDefault="00855794" w:rsidP="000E1216">
        <w:pPr>
          <w:pStyle w:val="a3"/>
          <w:ind w:firstLine="0"/>
          <w:jc w:val="center"/>
          <w:rPr>
            <w:sz w:val="24"/>
          </w:rPr>
        </w:pPr>
        <w:r w:rsidRPr="00713459">
          <w:rPr>
            <w:sz w:val="24"/>
          </w:rPr>
          <w:fldChar w:fldCharType="begin"/>
        </w:r>
        <w:r w:rsidR="00450037" w:rsidRPr="00713459">
          <w:rPr>
            <w:sz w:val="24"/>
          </w:rPr>
          <w:instrText xml:space="preserve"> PAGE   \* MERGEFORMAT </w:instrText>
        </w:r>
        <w:r w:rsidRPr="00713459">
          <w:rPr>
            <w:sz w:val="24"/>
          </w:rPr>
          <w:fldChar w:fldCharType="separate"/>
        </w:r>
        <w:r w:rsidR="00C50763">
          <w:rPr>
            <w:noProof/>
            <w:sz w:val="24"/>
          </w:rPr>
          <w:t>2</w:t>
        </w:r>
        <w:r w:rsidRPr="00713459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71479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236B3C"/>
    <w:multiLevelType w:val="hybridMultilevel"/>
    <w:tmpl w:val="7076E930"/>
    <w:lvl w:ilvl="0" w:tplc="0419000F">
      <w:start w:val="1"/>
      <w:numFmt w:val="decimal"/>
      <w:lvlText w:val="%1."/>
      <w:lvlJc w:val="left"/>
      <w:pPr>
        <w:ind w:left="6032" w:hanging="360"/>
      </w:pPr>
    </w:lvl>
    <w:lvl w:ilvl="1" w:tplc="04190019" w:tentative="1">
      <w:start w:val="1"/>
      <w:numFmt w:val="lowerLetter"/>
      <w:lvlText w:val="%2."/>
      <w:lvlJc w:val="left"/>
      <w:pPr>
        <w:ind w:left="6752" w:hanging="360"/>
      </w:pPr>
    </w:lvl>
    <w:lvl w:ilvl="2" w:tplc="0419001B" w:tentative="1">
      <w:start w:val="1"/>
      <w:numFmt w:val="lowerRoman"/>
      <w:lvlText w:val="%3."/>
      <w:lvlJc w:val="right"/>
      <w:pPr>
        <w:ind w:left="7472" w:hanging="180"/>
      </w:pPr>
    </w:lvl>
    <w:lvl w:ilvl="3" w:tplc="0419000F" w:tentative="1">
      <w:start w:val="1"/>
      <w:numFmt w:val="decimal"/>
      <w:lvlText w:val="%4."/>
      <w:lvlJc w:val="left"/>
      <w:pPr>
        <w:ind w:left="8192" w:hanging="360"/>
      </w:pPr>
    </w:lvl>
    <w:lvl w:ilvl="4" w:tplc="04190019" w:tentative="1">
      <w:start w:val="1"/>
      <w:numFmt w:val="lowerLetter"/>
      <w:lvlText w:val="%5."/>
      <w:lvlJc w:val="left"/>
      <w:pPr>
        <w:ind w:left="8912" w:hanging="360"/>
      </w:pPr>
    </w:lvl>
    <w:lvl w:ilvl="5" w:tplc="0419001B" w:tentative="1">
      <w:start w:val="1"/>
      <w:numFmt w:val="lowerRoman"/>
      <w:lvlText w:val="%6."/>
      <w:lvlJc w:val="right"/>
      <w:pPr>
        <w:ind w:left="9632" w:hanging="180"/>
      </w:pPr>
    </w:lvl>
    <w:lvl w:ilvl="6" w:tplc="0419000F" w:tentative="1">
      <w:start w:val="1"/>
      <w:numFmt w:val="decimal"/>
      <w:lvlText w:val="%7."/>
      <w:lvlJc w:val="left"/>
      <w:pPr>
        <w:ind w:left="10352" w:hanging="360"/>
      </w:pPr>
    </w:lvl>
    <w:lvl w:ilvl="7" w:tplc="04190019" w:tentative="1">
      <w:start w:val="1"/>
      <w:numFmt w:val="lowerLetter"/>
      <w:lvlText w:val="%8."/>
      <w:lvlJc w:val="left"/>
      <w:pPr>
        <w:ind w:left="11072" w:hanging="360"/>
      </w:pPr>
    </w:lvl>
    <w:lvl w:ilvl="8" w:tplc="0419001B" w:tentative="1">
      <w:start w:val="1"/>
      <w:numFmt w:val="lowerRoman"/>
      <w:lvlText w:val="%9."/>
      <w:lvlJc w:val="right"/>
      <w:pPr>
        <w:ind w:left="11792" w:hanging="180"/>
      </w:pPr>
    </w:lvl>
  </w:abstractNum>
  <w:abstractNum w:abstractNumId="8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9">
    <w:nsid w:val="22432A9F"/>
    <w:multiLevelType w:val="hybridMultilevel"/>
    <w:tmpl w:val="7EC83740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10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5D55F4"/>
    <w:multiLevelType w:val="hybridMultilevel"/>
    <w:tmpl w:val="847C1AD4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E1AF9"/>
    <w:multiLevelType w:val="hybridMultilevel"/>
    <w:tmpl w:val="0C14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4416B8C"/>
    <w:multiLevelType w:val="hybridMultilevel"/>
    <w:tmpl w:val="67385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85189"/>
    <w:multiLevelType w:val="hybridMultilevel"/>
    <w:tmpl w:val="E0C804EC"/>
    <w:lvl w:ilvl="0" w:tplc="F40E4FB2">
      <w:start w:val="14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F57212E"/>
    <w:multiLevelType w:val="hybridMultilevel"/>
    <w:tmpl w:val="6A8858D8"/>
    <w:lvl w:ilvl="0" w:tplc="14FA2CD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9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16"/>
  </w:num>
  <w:num w:numId="2">
    <w:abstractNumId w:val="20"/>
  </w:num>
  <w:num w:numId="3">
    <w:abstractNumId w:val="3"/>
  </w:num>
  <w:num w:numId="4">
    <w:abstractNumId w:val="14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2"/>
  </w:num>
  <w:num w:numId="10">
    <w:abstractNumId w:val="4"/>
  </w:num>
  <w:num w:numId="11">
    <w:abstractNumId w:val="19"/>
  </w:num>
  <w:num w:numId="12">
    <w:abstractNumId w:val="22"/>
  </w:num>
  <w:num w:numId="13">
    <w:abstractNumId w:val="5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15"/>
  </w:num>
  <w:num w:numId="19">
    <w:abstractNumId w:val="17"/>
  </w:num>
  <w:num w:numId="20">
    <w:abstractNumId w:val="11"/>
  </w:num>
  <w:num w:numId="21">
    <w:abstractNumId w:val="18"/>
  </w:num>
  <w:num w:numId="22">
    <w:abstractNumId w:val="2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DC0"/>
    <w:rsid w:val="000201A5"/>
    <w:rsid w:val="0002037E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0C9F"/>
    <w:rsid w:val="00041566"/>
    <w:rsid w:val="00041C1F"/>
    <w:rsid w:val="00041D52"/>
    <w:rsid w:val="00042F32"/>
    <w:rsid w:val="00042F68"/>
    <w:rsid w:val="000448FC"/>
    <w:rsid w:val="00044994"/>
    <w:rsid w:val="00046182"/>
    <w:rsid w:val="000465BB"/>
    <w:rsid w:val="000475AB"/>
    <w:rsid w:val="00047CF1"/>
    <w:rsid w:val="00050117"/>
    <w:rsid w:val="000505A7"/>
    <w:rsid w:val="00050901"/>
    <w:rsid w:val="000512F0"/>
    <w:rsid w:val="00053BE6"/>
    <w:rsid w:val="00053F17"/>
    <w:rsid w:val="00054EE8"/>
    <w:rsid w:val="00056B11"/>
    <w:rsid w:val="00056D44"/>
    <w:rsid w:val="00057B46"/>
    <w:rsid w:val="00057E5D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C29"/>
    <w:rsid w:val="00072E4D"/>
    <w:rsid w:val="00072F82"/>
    <w:rsid w:val="000733F8"/>
    <w:rsid w:val="000736DD"/>
    <w:rsid w:val="000736DF"/>
    <w:rsid w:val="00073A34"/>
    <w:rsid w:val="000740EE"/>
    <w:rsid w:val="000746B6"/>
    <w:rsid w:val="0007471A"/>
    <w:rsid w:val="000751FA"/>
    <w:rsid w:val="00075AF2"/>
    <w:rsid w:val="000807F5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0086"/>
    <w:rsid w:val="000917C8"/>
    <w:rsid w:val="00092076"/>
    <w:rsid w:val="00092D47"/>
    <w:rsid w:val="00092F0B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722"/>
    <w:rsid w:val="000A58BF"/>
    <w:rsid w:val="000A5BF3"/>
    <w:rsid w:val="000A68B1"/>
    <w:rsid w:val="000A6DE1"/>
    <w:rsid w:val="000A7649"/>
    <w:rsid w:val="000B04E9"/>
    <w:rsid w:val="000B131F"/>
    <w:rsid w:val="000B1404"/>
    <w:rsid w:val="000B14A2"/>
    <w:rsid w:val="000B1F59"/>
    <w:rsid w:val="000B26CE"/>
    <w:rsid w:val="000B27B1"/>
    <w:rsid w:val="000B2FA0"/>
    <w:rsid w:val="000B3663"/>
    <w:rsid w:val="000B394F"/>
    <w:rsid w:val="000B440B"/>
    <w:rsid w:val="000B4EBB"/>
    <w:rsid w:val="000B6772"/>
    <w:rsid w:val="000C0910"/>
    <w:rsid w:val="000C1C6B"/>
    <w:rsid w:val="000C2B77"/>
    <w:rsid w:val="000C39D8"/>
    <w:rsid w:val="000C3E0E"/>
    <w:rsid w:val="000C486C"/>
    <w:rsid w:val="000C4AB8"/>
    <w:rsid w:val="000C5391"/>
    <w:rsid w:val="000C56E6"/>
    <w:rsid w:val="000C5E0A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216"/>
    <w:rsid w:val="000E14A8"/>
    <w:rsid w:val="000E16A9"/>
    <w:rsid w:val="000E26A1"/>
    <w:rsid w:val="000E291A"/>
    <w:rsid w:val="000E2F61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41D2"/>
    <w:rsid w:val="001148F5"/>
    <w:rsid w:val="001150C5"/>
    <w:rsid w:val="00115EB6"/>
    <w:rsid w:val="001162BD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30328"/>
    <w:rsid w:val="00130A34"/>
    <w:rsid w:val="001315E4"/>
    <w:rsid w:val="00131A20"/>
    <w:rsid w:val="00131B08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4120"/>
    <w:rsid w:val="00144A8A"/>
    <w:rsid w:val="001463AF"/>
    <w:rsid w:val="001467C3"/>
    <w:rsid w:val="00146D51"/>
    <w:rsid w:val="001470A7"/>
    <w:rsid w:val="00147A91"/>
    <w:rsid w:val="0015004A"/>
    <w:rsid w:val="001523FE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67AB3"/>
    <w:rsid w:val="00170327"/>
    <w:rsid w:val="00170648"/>
    <w:rsid w:val="00171561"/>
    <w:rsid w:val="001717B9"/>
    <w:rsid w:val="00171972"/>
    <w:rsid w:val="00171D09"/>
    <w:rsid w:val="00172354"/>
    <w:rsid w:val="001727CA"/>
    <w:rsid w:val="00172DE4"/>
    <w:rsid w:val="001734C8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20D8"/>
    <w:rsid w:val="001830C3"/>
    <w:rsid w:val="001835D3"/>
    <w:rsid w:val="00183622"/>
    <w:rsid w:val="0018480E"/>
    <w:rsid w:val="00186926"/>
    <w:rsid w:val="00190764"/>
    <w:rsid w:val="0019083F"/>
    <w:rsid w:val="0019121D"/>
    <w:rsid w:val="001917ED"/>
    <w:rsid w:val="00191C00"/>
    <w:rsid w:val="00191CD5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81B"/>
    <w:rsid w:val="001C5EA4"/>
    <w:rsid w:val="001C6BB9"/>
    <w:rsid w:val="001C6E68"/>
    <w:rsid w:val="001C700D"/>
    <w:rsid w:val="001C75AC"/>
    <w:rsid w:val="001C7F3F"/>
    <w:rsid w:val="001D036E"/>
    <w:rsid w:val="001D0689"/>
    <w:rsid w:val="001D1C97"/>
    <w:rsid w:val="001D1DC3"/>
    <w:rsid w:val="001D2380"/>
    <w:rsid w:val="001D2627"/>
    <w:rsid w:val="001D334C"/>
    <w:rsid w:val="001D338B"/>
    <w:rsid w:val="001D3B81"/>
    <w:rsid w:val="001D553A"/>
    <w:rsid w:val="001D64DF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750"/>
    <w:rsid w:val="00211253"/>
    <w:rsid w:val="00211CB7"/>
    <w:rsid w:val="00211F51"/>
    <w:rsid w:val="0021203D"/>
    <w:rsid w:val="00213F11"/>
    <w:rsid w:val="00213F9D"/>
    <w:rsid w:val="0021463D"/>
    <w:rsid w:val="002148DC"/>
    <w:rsid w:val="00214D06"/>
    <w:rsid w:val="00215372"/>
    <w:rsid w:val="00216519"/>
    <w:rsid w:val="00216FE5"/>
    <w:rsid w:val="002171C5"/>
    <w:rsid w:val="00217706"/>
    <w:rsid w:val="0022141B"/>
    <w:rsid w:val="0022213A"/>
    <w:rsid w:val="0022231A"/>
    <w:rsid w:val="00222DD9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6313"/>
    <w:rsid w:val="002364B4"/>
    <w:rsid w:val="00236900"/>
    <w:rsid w:val="002371E8"/>
    <w:rsid w:val="00237479"/>
    <w:rsid w:val="00237820"/>
    <w:rsid w:val="00237823"/>
    <w:rsid w:val="00237ABA"/>
    <w:rsid w:val="00241A63"/>
    <w:rsid w:val="00241A95"/>
    <w:rsid w:val="00242CD9"/>
    <w:rsid w:val="002432F0"/>
    <w:rsid w:val="00244BCD"/>
    <w:rsid w:val="00245173"/>
    <w:rsid w:val="00245455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86E2C"/>
    <w:rsid w:val="00291C88"/>
    <w:rsid w:val="00291DF6"/>
    <w:rsid w:val="00291DF7"/>
    <w:rsid w:val="00291ED8"/>
    <w:rsid w:val="002927CB"/>
    <w:rsid w:val="00293B48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F17"/>
    <w:rsid w:val="002A6131"/>
    <w:rsid w:val="002A6ACD"/>
    <w:rsid w:val="002B1A6F"/>
    <w:rsid w:val="002B2131"/>
    <w:rsid w:val="002B39AA"/>
    <w:rsid w:val="002B3A74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5859"/>
    <w:rsid w:val="002D6101"/>
    <w:rsid w:val="002D6791"/>
    <w:rsid w:val="002D7DEB"/>
    <w:rsid w:val="002E03AB"/>
    <w:rsid w:val="002E06DD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4C33"/>
    <w:rsid w:val="00305274"/>
    <w:rsid w:val="003067B1"/>
    <w:rsid w:val="00307AD8"/>
    <w:rsid w:val="0031034C"/>
    <w:rsid w:val="00312E3C"/>
    <w:rsid w:val="003158D6"/>
    <w:rsid w:val="00316654"/>
    <w:rsid w:val="003166BF"/>
    <w:rsid w:val="00317533"/>
    <w:rsid w:val="003178D5"/>
    <w:rsid w:val="003204C7"/>
    <w:rsid w:val="003214E1"/>
    <w:rsid w:val="00321D89"/>
    <w:rsid w:val="00322676"/>
    <w:rsid w:val="00322928"/>
    <w:rsid w:val="00322C78"/>
    <w:rsid w:val="00325F2B"/>
    <w:rsid w:val="00326331"/>
    <w:rsid w:val="00326E69"/>
    <w:rsid w:val="00327202"/>
    <w:rsid w:val="0032753E"/>
    <w:rsid w:val="00330615"/>
    <w:rsid w:val="00330903"/>
    <w:rsid w:val="00330C7C"/>
    <w:rsid w:val="00332A5D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40E"/>
    <w:rsid w:val="003405F8"/>
    <w:rsid w:val="00341048"/>
    <w:rsid w:val="003434FC"/>
    <w:rsid w:val="003440E9"/>
    <w:rsid w:val="003445C2"/>
    <w:rsid w:val="0034481A"/>
    <w:rsid w:val="00345039"/>
    <w:rsid w:val="00345FA5"/>
    <w:rsid w:val="00345FE4"/>
    <w:rsid w:val="00346290"/>
    <w:rsid w:val="003469E1"/>
    <w:rsid w:val="00347F5E"/>
    <w:rsid w:val="0035010A"/>
    <w:rsid w:val="00350455"/>
    <w:rsid w:val="00350674"/>
    <w:rsid w:val="0035162D"/>
    <w:rsid w:val="0035173A"/>
    <w:rsid w:val="00352EA7"/>
    <w:rsid w:val="00353150"/>
    <w:rsid w:val="00353798"/>
    <w:rsid w:val="00355B66"/>
    <w:rsid w:val="00355F15"/>
    <w:rsid w:val="00357391"/>
    <w:rsid w:val="003600DF"/>
    <w:rsid w:val="0036155A"/>
    <w:rsid w:val="00362525"/>
    <w:rsid w:val="00362667"/>
    <w:rsid w:val="0036333C"/>
    <w:rsid w:val="00365332"/>
    <w:rsid w:val="003654FC"/>
    <w:rsid w:val="0036562A"/>
    <w:rsid w:val="0036590E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3C8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A1A"/>
    <w:rsid w:val="00386B77"/>
    <w:rsid w:val="003871D8"/>
    <w:rsid w:val="00387454"/>
    <w:rsid w:val="00387E36"/>
    <w:rsid w:val="00391103"/>
    <w:rsid w:val="003918E4"/>
    <w:rsid w:val="00392FB5"/>
    <w:rsid w:val="00393B49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0CE6"/>
    <w:rsid w:val="003A3214"/>
    <w:rsid w:val="003A3D8E"/>
    <w:rsid w:val="003A46BF"/>
    <w:rsid w:val="003A5BF8"/>
    <w:rsid w:val="003A5D9A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5B7B"/>
    <w:rsid w:val="003B6240"/>
    <w:rsid w:val="003B6A6E"/>
    <w:rsid w:val="003B6FC5"/>
    <w:rsid w:val="003B77CC"/>
    <w:rsid w:val="003C05A9"/>
    <w:rsid w:val="003C18FF"/>
    <w:rsid w:val="003C1B6C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2DAF"/>
    <w:rsid w:val="003D3C2C"/>
    <w:rsid w:val="003D3EEE"/>
    <w:rsid w:val="003D48CE"/>
    <w:rsid w:val="003D4BFB"/>
    <w:rsid w:val="003D61DE"/>
    <w:rsid w:val="003D6B7A"/>
    <w:rsid w:val="003E0F4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2EDC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717F"/>
    <w:rsid w:val="00407DC8"/>
    <w:rsid w:val="00410140"/>
    <w:rsid w:val="0041018A"/>
    <w:rsid w:val="004107FB"/>
    <w:rsid w:val="0041109B"/>
    <w:rsid w:val="004114DE"/>
    <w:rsid w:val="004141A9"/>
    <w:rsid w:val="00414592"/>
    <w:rsid w:val="004156EA"/>
    <w:rsid w:val="004158F9"/>
    <w:rsid w:val="00416350"/>
    <w:rsid w:val="00416941"/>
    <w:rsid w:val="00420E06"/>
    <w:rsid w:val="0042112D"/>
    <w:rsid w:val="004212F6"/>
    <w:rsid w:val="004217FE"/>
    <w:rsid w:val="00421DF2"/>
    <w:rsid w:val="00425239"/>
    <w:rsid w:val="00425BB3"/>
    <w:rsid w:val="00425DA6"/>
    <w:rsid w:val="004262E6"/>
    <w:rsid w:val="00426321"/>
    <w:rsid w:val="004272DD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E72"/>
    <w:rsid w:val="00450037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6B4C"/>
    <w:rsid w:val="004577DB"/>
    <w:rsid w:val="00457928"/>
    <w:rsid w:val="00457DF4"/>
    <w:rsid w:val="00457E68"/>
    <w:rsid w:val="004607D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30F0"/>
    <w:rsid w:val="0047446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91441"/>
    <w:rsid w:val="00491F56"/>
    <w:rsid w:val="00493BA5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8C5"/>
    <w:rsid w:val="004D3607"/>
    <w:rsid w:val="004D49A9"/>
    <w:rsid w:val="004D5A1E"/>
    <w:rsid w:val="004D693B"/>
    <w:rsid w:val="004D6A37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5DBC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19ED"/>
    <w:rsid w:val="005622F7"/>
    <w:rsid w:val="00562F78"/>
    <w:rsid w:val="00563C46"/>
    <w:rsid w:val="00565141"/>
    <w:rsid w:val="00567A73"/>
    <w:rsid w:val="00567F10"/>
    <w:rsid w:val="00571732"/>
    <w:rsid w:val="005717B7"/>
    <w:rsid w:val="00571B8C"/>
    <w:rsid w:val="00571F3C"/>
    <w:rsid w:val="00572965"/>
    <w:rsid w:val="00573C97"/>
    <w:rsid w:val="00574D3F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6DD3"/>
    <w:rsid w:val="00597527"/>
    <w:rsid w:val="00597B4E"/>
    <w:rsid w:val="005A0301"/>
    <w:rsid w:val="005A0338"/>
    <w:rsid w:val="005A0BF5"/>
    <w:rsid w:val="005A0C76"/>
    <w:rsid w:val="005A14A3"/>
    <w:rsid w:val="005A1EEE"/>
    <w:rsid w:val="005A2942"/>
    <w:rsid w:val="005A2CAD"/>
    <w:rsid w:val="005A32D2"/>
    <w:rsid w:val="005A3549"/>
    <w:rsid w:val="005A4B4D"/>
    <w:rsid w:val="005A5391"/>
    <w:rsid w:val="005A6406"/>
    <w:rsid w:val="005A6D7C"/>
    <w:rsid w:val="005A73E8"/>
    <w:rsid w:val="005A77FB"/>
    <w:rsid w:val="005B15D0"/>
    <w:rsid w:val="005B196D"/>
    <w:rsid w:val="005B2AFD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1C67"/>
    <w:rsid w:val="005C311F"/>
    <w:rsid w:val="005C3855"/>
    <w:rsid w:val="005C3959"/>
    <w:rsid w:val="005C3B47"/>
    <w:rsid w:val="005C3C0D"/>
    <w:rsid w:val="005C3E32"/>
    <w:rsid w:val="005C4198"/>
    <w:rsid w:val="005C6666"/>
    <w:rsid w:val="005C71B7"/>
    <w:rsid w:val="005C7C81"/>
    <w:rsid w:val="005D0281"/>
    <w:rsid w:val="005D0AD7"/>
    <w:rsid w:val="005D11CA"/>
    <w:rsid w:val="005D1632"/>
    <w:rsid w:val="005D2A95"/>
    <w:rsid w:val="005D2EB5"/>
    <w:rsid w:val="005D3047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D65"/>
    <w:rsid w:val="005E3B3A"/>
    <w:rsid w:val="005E498C"/>
    <w:rsid w:val="005E733F"/>
    <w:rsid w:val="005F0280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43C0"/>
    <w:rsid w:val="006049CD"/>
    <w:rsid w:val="00605DD7"/>
    <w:rsid w:val="00605DE9"/>
    <w:rsid w:val="00606D89"/>
    <w:rsid w:val="00610566"/>
    <w:rsid w:val="00611555"/>
    <w:rsid w:val="006116E8"/>
    <w:rsid w:val="006122BE"/>
    <w:rsid w:val="00612DB5"/>
    <w:rsid w:val="006135FA"/>
    <w:rsid w:val="006141B8"/>
    <w:rsid w:val="00614E01"/>
    <w:rsid w:val="00614E2C"/>
    <w:rsid w:val="00615D71"/>
    <w:rsid w:val="00615E42"/>
    <w:rsid w:val="00615E46"/>
    <w:rsid w:val="006172A1"/>
    <w:rsid w:val="00617A2D"/>
    <w:rsid w:val="00620128"/>
    <w:rsid w:val="006216DF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974"/>
    <w:rsid w:val="00633F44"/>
    <w:rsid w:val="00634189"/>
    <w:rsid w:val="00634ECF"/>
    <w:rsid w:val="006351A0"/>
    <w:rsid w:val="00640122"/>
    <w:rsid w:val="0064300B"/>
    <w:rsid w:val="0064408C"/>
    <w:rsid w:val="006450B2"/>
    <w:rsid w:val="006452A0"/>
    <w:rsid w:val="0064617A"/>
    <w:rsid w:val="00646F22"/>
    <w:rsid w:val="00647096"/>
    <w:rsid w:val="0065042F"/>
    <w:rsid w:val="00651118"/>
    <w:rsid w:val="00655A3B"/>
    <w:rsid w:val="00656516"/>
    <w:rsid w:val="006572A7"/>
    <w:rsid w:val="00657529"/>
    <w:rsid w:val="006579EF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D73"/>
    <w:rsid w:val="00686FF5"/>
    <w:rsid w:val="00687215"/>
    <w:rsid w:val="00690084"/>
    <w:rsid w:val="006911B8"/>
    <w:rsid w:val="00692066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03AF"/>
    <w:rsid w:val="006D1AB5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5B75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266"/>
    <w:rsid w:val="006F75AD"/>
    <w:rsid w:val="00700A1C"/>
    <w:rsid w:val="00700B2B"/>
    <w:rsid w:val="00701370"/>
    <w:rsid w:val="007024E2"/>
    <w:rsid w:val="00703255"/>
    <w:rsid w:val="00703571"/>
    <w:rsid w:val="007051A2"/>
    <w:rsid w:val="00706DEE"/>
    <w:rsid w:val="00710702"/>
    <w:rsid w:val="0071093A"/>
    <w:rsid w:val="007111CF"/>
    <w:rsid w:val="00712DDF"/>
    <w:rsid w:val="00713459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FC4"/>
    <w:rsid w:val="00764776"/>
    <w:rsid w:val="00764DF8"/>
    <w:rsid w:val="007654A3"/>
    <w:rsid w:val="00765BE1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C87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68D7"/>
    <w:rsid w:val="007A7718"/>
    <w:rsid w:val="007B077C"/>
    <w:rsid w:val="007B0A7A"/>
    <w:rsid w:val="007B0BB2"/>
    <w:rsid w:val="007B1FEA"/>
    <w:rsid w:val="007B442B"/>
    <w:rsid w:val="007B56B1"/>
    <w:rsid w:val="007B5786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55AC"/>
    <w:rsid w:val="007E6BAC"/>
    <w:rsid w:val="007E6EF6"/>
    <w:rsid w:val="007E78B2"/>
    <w:rsid w:val="007F0043"/>
    <w:rsid w:val="007F0F1F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1FBD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7072"/>
    <w:rsid w:val="00840844"/>
    <w:rsid w:val="00841D64"/>
    <w:rsid w:val="0084277B"/>
    <w:rsid w:val="00842A35"/>
    <w:rsid w:val="00843EC2"/>
    <w:rsid w:val="0084479A"/>
    <w:rsid w:val="00845A02"/>
    <w:rsid w:val="00845A91"/>
    <w:rsid w:val="00846AED"/>
    <w:rsid w:val="00846FC1"/>
    <w:rsid w:val="008522F9"/>
    <w:rsid w:val="00852546"/>
    <w:rsid w:val="008530F9"/>
    <w:rsid w:val="008544C3"/>
    <w:rsid w:val="00855794"/>
    <w:rsid w:val="00855E73"/>
    <w:rsid w:val="008563BD"/>
    <w:rsid w:val="00856C22"/>
    <w:rsid w:val="00856F1D"/>
    <w:rsid w:val="00856FBE"/>
    <w:rsid w:val="0085723F"/>
    <w:rsid w:val="008573D9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0A19"/>
    <w:rsid w:val="0087132E"/>
    <w:rsid w:val="00871426"/>
    <w:rsid w:val="0087283C"/>
    <w:rsid w:val="00873B74"/>
    <w:rsid w:val="00873D59"/>
    <w:rsid w:val="00873EAC"/>
    <w:rsid w:val="008752D4"/>
    <w:rsid w:val="00875C0F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F3F"/>
    <w:rsid w:val="008921B0"/>
    <w:rsid w:val="0089246F"/>
    <w:rsid w:val="00893A87"/>
    <w:rsid w:val="008941C7"/>
    <w:rsid w:val="00894AE0"/>
    <w:rsid w:val="00895450"/>
    <w:rsid w:val="0089572D"/>
    <w:rsid w:val="00895A64"/>
    <w:rsid w:val="00895EDC"/>
    <w:rsid w:val="00896DBB"/>
    <w:rsid w:val="008A2E35"/>
    <w:rsid w:val="008A3978"/>
    <w:rsid w:val="008A4EEC"/>
    <w:rsid w:val="008A536B"/>
    <w:rsid w:val="008A733B"/>
    <w:rsid w:val="008B015D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4D9"/>
    <w:rsid w:val="008C68FA"/>
    <w:rsid w:val="008C6DC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719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4F14"/>
    <w:rsid w:val="008F5CB3"/>
    <w:rsid w:val="008F616A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B48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F43"/>
    <w:rsid w:val="00935BD6"/>
    <w:rsid w:val="00937084"/>
    <w:rsid w:val="009373EA"/>
    <w:rsid w:val="00937CC8"/>
    <w:rsid w:val="0094086B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7804"/>
    <w:rsid w:val="00947D0A"/>
    <w:rsid w:val="00947D9D"/>
    <w:rsid w:val="0095000A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6051F"/>
    <w:rsid w:val="00960B7A"/>
    <w:rsid w:val="00961E36"/>
    <w:rsid w:val="0096251F"/>
    <w:rsid w:val="00962FEE"/>
    <w:rsid w:val="009631AB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383"/>
    <w:rsid w:val="0097498A"/>
    <w:rsid w:val="00974FE7"/>
    <w:rsid w:val="009768A6"/>
    <w:rsid w:val="00976AD9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6D7"/>
    <w:rsid w:val="009A3DBD"/>
    <w:rsid w:val="009A3FB2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B5F53"/>
    <w:rsid w:val="009B65EE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6DD4"/>
    <w:rsid w:val="009C71DC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270F"/>
    <w:rsid w:val="009F5DAC"/>
    <w:rsid w:val="009F6389"/>
    <w:rsid w:val="009F64D0"/>
    <w:rsid w:val="009F73F5"/>
    <w:rsid w:val="009F7665"/>
    <w:rsid w:val="009F7BD8"/>
    <w:rsid w:val="00A0043C"/>
    <w:rsid w:val="00A0057D"/>
    <w:rsid w:val="00A03219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25562"/>
    <w:rsid w:val="00A322F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6448"/>
    <w:rsid w:val="00A47772"/>
    <w:rsid w:val="00A477F7"/>
    <w:rsid w:val="00A47968"/>
    <w:rsid w:val="00A502E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4F3"/>
    <w:rsid w:val="00A619A2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ABB"/>
    <w:rsid w:val="00A80E68"/>
    <w:rsid w:val="00A81895"/>
    <w:rsid w:val="00A81C91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8AB"/>
    <w:rsid w:val="00AA3AF7"/>
    <w:rsid w:val="00AA423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28F"/>
    <w:rsid w:val="00AE761F"/>
    <w:rsid w:val="00AE79E2"/>
    <w:rsid w:val="00AF0824"/>
    <w:rsid w:val="00AF0E22"/>
    <w:rsid w:val="00AF1156"/>
    <w:rsid w:val="00AF197B"/>
    <w:rsid w:val="00AF19C2"/>
    <w:rsid w:val="00AF1ACE"/>
    <w:rsid w:val="00AF2618"/>
    <w:rsid w:val="00AF4334"/>
    <w:rsid w:val="00AF4D47"/>
    <w:rsid w:val="00AF5963"/>
    <w:rsid w:val="00AF683F"/>
    <w:rsid w:val="00AF6AE1"/>
    <w:rsid w:val="00AF6B0B"/>
    <w:rsid w:val="00AF7214"/>
    <w:rsid w:val="00AF73A6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0AE2"/>
    <w:rsid w:val="00B1276D"/>
    <w:rsid w:val="00B12F1C"/>
    <w:rsid w:val="00B13B3D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2FA8"/>
    <w:rsid w:val="00B53289"/>
    <w:rsid w:val="00B55D1F"/>
    <w:rsid w:val="00B57276"/>
    <w:rsid w:val="00B57E87"/>
    <w:rsid w:val="00B57F8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002B"/>
    <w:rsid w:val="00B816F3"/>
    <w:rsid w:val="00B81BD9"/>
    <w:rsid w:val="00B829B4"/>
    <w:rsid w:val="00B830A1"/>
    <w:rsid w:val="00B83A5B"/>
    <w:rsid w:val="00B84505"/>
    <w:rsid w:val="00B85A7D"/>
    <w:rsid w:val="00B863D3"/>
    <w:rsid w:val="00B92080"/>
    <w:rsid w:val="00B92D55"/>
    <w:rsid w:val="00B9337B"/>
    <w:rsid w:val="00B94234"/>
    <w:rsid w:val="00B95D69"/>
    <w:rsid w:val="00B969D2"/>
    <w:rsid w:val="00BA02F8"/>
    <w:rsid w:val="00BA28E8"/>
    <w:rsid w:val="00BA2DD8"/>
    <w:rsid w:val="00BA3B5A"/>
    <w:rsid w:val="00BA4665"/>
    <w:rsid w:val="00BA48B9"/>
    <w:rsid w:val="00BA502D"/>
    <w:rsid w:val="00BA5046"/>
    <w:rsid w:val="00BA5225"/>
    <w:rsid w:val="00BA6D26"/>
    <w:rsid w:val="00BB086E"/>
    <w:rsid w:val="00BB2105"/>
    <w:rsid w:val="00BB479C"/>
    <w:rsid w:val="00BB4AC3"/>
    <w:rsid w:val="00BB671F"/>
    <w:rsid w:val="00BB6EA8"/>
    <w:rsid w:val="00BB72CD"/>
    <w:rsid w:val="00BB7C0E"/>
    <w:rsid w:val="00BB7E00"/>
    <w:rsid w:val="00BC0CD1"/>
    <w:rsid w:val="00BC12AB"/>
    <w:rsid w:val="00BC15FD"/>
    <w:rsid w:val="00BC1CB7"/>
    <w:rsid w:val="00BC2B43"/>
    <w:rsid w:val="00BC342E"/>
    <w:rsid w:val="00BC3BDD"/>
    <w:rsid w:val="00BC4F5C"/>
    <w:rsid w:val="00BC5016"/>
    <w:rsid w:val="00BC5CB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F0967"/>
    <w:rsid w:val="00BF0B12"/>
    <w:rsid w:val="00BF0DD0"/>
    <w:rsid w:val="00BF10BE"/>
    <w:rsid w:val="00BF1713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079BC"/>
    <w:rsid w:val="00C10069"/>
    <w:rsid w:val="00C105D0"/>
    <w:rsid w:val="00C11092"/>
    <w:rsid w:val="00C12A4C"/>
    <w:rsid w:val="00C13BC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5131"/>
    <w:rsid w:val="00C35856"/>
    <w:rsid w:val="00C371A3"/>
    <w:rsid w:val="00C400D1"/>
    <w:rsid w:val="00C41194"/>
    <w:rsid w:val="00C41308"/>
    <w:rsid w:val="00C41363"/>
    <w:rsid w:val="00C43913"/>
    <w:rsid w:val="00C43E30"/>
    <w:rsid w:val="00C4577F"/>
    <w:rsid w:val="00C45C3D"/>
    <w:rsid w:val="00C45D68"/>
    <w:rsid w:val="00C5004F"/>
    <w:rsid w:val="00C50763"/>
    <w:rsid w:val="00C516FA"/>
    <w:rsid w:val="00C51E61"/>
    <w:rsid w:val="00C53A72"/>
    <w:rsid w:val="00C53F29"/>
    <w:rsid w:val="00C55F28"/>
    <w:rsid w:val="00C55FDB"/>
    <w:rsid w:val="00C56E62"/>
    <w:rsid w:val="00C573EF"/>
    <w:rsid w:val="00C57A05"/>
    <w:rsid w:val="00C6001A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49DA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4939"/>
    <w:rsid w:val="00C852B4"/>
    <w:rsid w:val="00C856CA"/>
    <w:rsid w:val="00C85D58"/>
    <w:rsid w:val="00C8782B"/>
    <w:rsid w:val="00C90FFB"/>
    <w:rsid w:val="00C92611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60C"/>
    <w:rsid w:val="00CA1761"/>
    <w:rsid w:val="00CA1EA1"/>
    <w:rsid w:val="00CA25A7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2EB"/>
    <w:rsid w:val="00CB5CE1"/>
    <w:rsid w:val="00CB6676"/>
    <w:rsid w:val="00CB69EC"/>
    <w:rsid w:val="00CB7D1C"/>
    <w:rsid w:val="00CC0B4B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C7B40"/>
    <w:rsid w:val="00CD0229"/>
    <w:rsid w:val="00CD0682"/>
    <w:rsid w:val="00CD2E91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0CF9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6D31"/>
    <w:rsid w:val="00CE728C"/>
    <w:rsid w:val="00CF0643"/>
    <w:rsid w:val="00CF11D3"/>
    <w:rsid w:val="00CF1670"/>
    <w:rsid w:val="00CF2B11"/>
    <w:rsid w:val="00CF2B95"/>
    <w:rsid w:val="00CF53D8"/>
    <w:rsid w:val="00CF6284"/>
    <w:rsid w:val="00CF7CED"/>
    <w:rsid w:val="00D0050F"/>
    <w:rsid w:val="00D00521"/>
    <w:rsid w:val="00D011B9"/>
    <w:rsid w:val="00D01396"/>
    <w:rsid w:val="00D013B9"/>
    <w:rsid w:val="00D01572"/>
    <w:rsid w:val="00D0281F"/>
    <w:rsid w:val="00D03197"/>
    <w:rsid w:val="00D049AB"/>
    <w:rsid w:val="00D06304"/>
    <w:rsid w:val="00D06A9F"/>
    <w:rsid w:val="00D06C13"/>
    <w:rsid w:val="00D07ABA"/>
    <w:rsid w:val="00D100F6"/>
    <w:rsid w:val="00D11379"/>
    <w:rsid w:val="00D12E39"/>
    <w:rsid w:val="00D1315A"/>
    <w:rsid w:val="00D133E4"/>
    <w:rsid w:val="00D146F3"/>
    <w:rsid w:val="00D14A36"/>
    <w:rsid w:val="00D179E0"/>
    <w:rsid w:val="00D2091E"/>
    <w:rsid w:val="00D20E4F"/>
    <w:rsid w:val="00D2237F"/>
    <w:rsid w:val="00D22505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7FC"/>
    <w:rsid w:val="00D37E0E"/>
    <w:rsid w:val="00D37F21"/>
    <w:rsid w:val="00D40238"/>
    <w:rsid w:val="00D40257"/>
    <w:rsid w:val="00D411D8"/>
    <w:rsid w:val="00D41970"/>
    <w:rsid w:val="00D41FA2"/>
    <w:rsid w:val="00D437E5"/>
    <w:rsid w:val="00D44236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21B6"/>
    <w:rsid w:val="00D536CD"/>
    <w:rsid w:val="00D53A97"/>
    <w:rsid w:val="00D5487A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E6A"/>
    <w:rsid w:val="00D75078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53C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0D6D"/>
    <w:rsid w:val="00DD2AB0"/>
    <w:rsid w:val="00DD3DA1"/>
    <w:rsid w:val="00DD4119"/>
    <w:rsid w:val="00DD4F14"/>
    <w:rsid w:val="00DD5A29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535F"/>
    <w:rsid w:val="00DE53E7"/>
    <w:rsid w:val="00DE5BE3"/>
    <w:rsid w:val="00DE5C9E"/>
    <w:rsid w:val="00DE6651"/>
    <w:rsid w:val="00DF0609"/>
    <w:rsid w:val="00DF0A2B"/>
    <w:rsid w:val="00DF0A69"/>
    <w:rsid w:val="00DF10F5"/>
    <w:rsid w:val="00DF16FE"/>
    <w:rsid w:val="00DF1E3F"/>
    <w:rsid w:val="00DF1F52"/>
    <w:rsid w:val="00DF2C6F"/>
    <w:rsid w:val="00DF2F1F"/>
    <w:rsid w:val="00DF359B"/>
    <w:rsid w:val="00DF440B"/>
    <w:rsid w:val="00DF6CE6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3C68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0C10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1263"/>
    <w:rsid w:val="00E4207D"/>
    <w:rsid w:val="00E4231B"/>
    <w:rsid w:val="00E427EB"/>
    <w:rsid w:val="00E4426C"/>
    <w:rsid w:val="00E45BB1"/>
    <w:rsid w:val="00E45EB3"/>
    <w:rsid w:val="00E50AE6"/>
    <w:rsid w:val="00E51A9A"/>
    <w:rsid w:val="00E5279C"/>
    <w:rsid w:val="00E544D7"/>
    <w:rsid w:val="00E57091"/>
    <w:rsid w:val="00E607AE"/>
    <w:rsid w:val="00E60CF7"/>
    <w:rsid w:val="00E61D5E"/>
    <w:rsid w:val="00E6318B"/>
    <w:rsid w:val="00E64A6C"/>
    <w:rsid w:val="00E65150"/>
    <w:rsid w:val="00E65693"/>
    <w:rsid w:val="00E65E4B"/>
    <w:rsid w:val="00E65FFD"/>
    <w:rsid w:val="00E67CDC"/>
    <w:rsid w:val="00E70CB2"/>
    <w:rsid w:val="00E716BB"/>
    <w:rsid w:val="00E71948"/>
    <w:rsid w:val="00E7197E"/>
    <w:rsid w:val="00E7260F"/>
    <w:rsid w:val="00E72E57"/>
    <w:rsid w:val="00E73E6B"/>
    <w:rsid w:val="00E7431E"/>
    <w:rsid w:val="00E75475"/>
    <w:rsid w:val="00E754C8"/>
    <w:rsid w:val="00E7600A"/>
    <w:rsid w:val="00E76346"/>
    <w:rsid w:val="00E767C8"/>
    <w:rsid w:val="00E806CC"/>
    <w:rsid w:val="00E816A8"/>
    <w:rsid w:val="00E821BA"/>
    <w:rsid w:val="00E822E8"/>
    <w:rsid w:val="00E8495C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739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0EF3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D78"/>
    <w:rsid w:val="00ED4A71"/>
    <w:rsid w:val="00ED75BB"/>
    <w:rsid w:val="00ED7894"/>
    <w:rsid w:val="00ED7D5F"/>
    <w:rsid w:val="00EE1B95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1FA3"/>
    <w:rsid w:val="00F02280"/>
    <w:rsid w:val="00F0354F"/>
    <w:rsid w:val="00F04D8D"/>
    <w:rsid w:val="00F06203"/>
    <w:rsid w:val="00F06B1A"/>
    <w:rsid w:val="00F11221"/>
    <w:rsid w:val="00F12276"/>
    <w:rsid w:val="00F12F0C"/>
    <w:rsid w:val="00F13647"/>
    <w:rsid w:val="00F14113"/>
    <w:rsid w:val="00F14114"/>
    <w:rsid w:val="00F174D0"/>
    <w:rsid w:val="00F17B79"/>
    <w:rsid w:val="00F203F4"/>
    <w:rsid w:val="00F2100D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0FC2"/>
    <w:rsid w:val="00F311EC"/>
    <w:rsid w:val="00F31554"/>
    <w:rsid w:val="00F32C4C"/>
    <w:rsid w:val="00F32D23"/>
    <w:rsid w:val="00F33912"/>
    <w:rsid w:val="00F35075"/>
    <w:rsid w:val="00F355DD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98F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3FFD"/>
    <w:rsid w:val="00FC4FAB"/>
    <w:rsid w:val="00FC6719"/>
    <w:rsid w:val="00FC70AC"/>
    <w:rsid w:val="00FD0E8F"/>
    <w:rsid w:val="00FD102C"/>
    <w:rsid w:val="00FD20F6"/>
    <w:rsid w:val="00FD2104"/>
    <w:rsid w:val="00FD2442"/>
    <w:rsid w:val="00FD2615"/>
    <w:rsid w:val="00FD2930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5452"/>
    <w:rsid w:val="00FF5F25"/>
    <w:rsid w:val="00FF6CB2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uiPriority w:val="9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aliases w:val="Обычный таблица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rsid w:val="00B52C38"/>
    <w:rPr>
      <w:vertAlign w:val="superscript"/>
    </w:rPr>
  </w:style>
  <w:style w:type="character" w:customStyle="1" w:styleId="affa">
    <w:name w:val="Символы концевой сноски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character" w:styleId="afffb">
    <w:name w:val="Placeholder Text"/>
    <w:basedOn w:val="a0"/>
    <w:uiPriority w:val="99"/>
    <w:semiHidden/>
    <w:rsid w:val="00DD5A2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basedOn w:val="a0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locked/>
    <w:rsid w:val="00873EAC"/>
  </w:style>
  <w:style w:type="paragraph" w:styleId="2f">
    <w:name w:val="toc 2"/>
    <w:basedOn w:val="a"/>
    <w:next w:val="a"/>
    <w:autoRedefine/>
    <w:uiPriority w:val="39"/>
    <w:unhideWhenUsed/>
    <w:qFormat/>
    <w:locked/>
    <w:rsid w:val="00873EA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873EAC"/>
    <w:rPr>
      <w:szCs w:val="24"/>
    </w:rPr>
  </w:style>
  <w:style w:type="character" w:customStyle="1" w:styleId="docaccesstitle">
    <w:name w:val="docaccess_title"/>
    <w:basedOn w:val="a0"/>
    <w:rsid w:val="00873EAC"/>
  </w:style>
  <w:style w:type="character" w:customStyle="1" w:styleId="Sa">
    <w:name w:val="S_Обычный жирный Знак"/>
    <w:link w:val="S9"/>
    <w:rsid w:val="00873EAC"/>
    <w:rPr>
      <w:sz w:val="28"/>
      <w:szCs w:val="24"/>
    </w:rPr>
  </w:style>
  <w:style w:type="paragraph" w:customStyle="1" w:styleId="fr1">
    <w:name w:val="fr1"/>
    <w:basedOn w:val="a"/>
    <w:rsid w:val="00A502E4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F94DC3C7-83FC-4D43-A328-E1622FE09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</Pages>
  <Words>7259</Words>
  <Characters>41377</Characters>
  <Application>Microsoft Office Word</Application>
  <DocSecurity>4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48539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2017-11-16T07:02:00Z</cp:lastPrinted>
  <dcterms:created xsi:type="dcterms:W3CDTF">2017-11-22T06:42:00Z</dcterms:created>
  <dcterms:modified xsi:type="dcterms:W3CDTF">2017-11-22T06:42:00Z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